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7C1" w:rsidRPr="00966AD0" w:rsidRDefault="00EB0EF8" w:rsidP="00EB0EF8">
      <w:pPr>
        <w:spacing w:line="360" w:lineRule="auto"/>
        <w:jc w:val="both"/>
        <w:rPr>
          <w:b/>
        </w:rPr>
      </w:pPr>
      <w:r w:rsidRPr="00966AD0">
        <w:rPr>
          <w:b/>
        </w:rPr>
        <w:tab/>
      </w:r>
      <w:r w:rsidRPr="00966AD0">
        <w:rPr>
          <w:b/>
        </w:rPr>
        <w:tab/>
      </w:r>
      <w:r w:rsidRPr="00966AD0">
        <w:rPr>
          <w:b/>
        </w:rPr>
        <w:tab/>
      </w:r>
      <w:r w:rsidRPr="00966AD0">
        <w:rPr>
          <w:b/>
        </w:rPr>
        <w:tab/>
        <w:t xml:space="preserve">  </w:t>
      </w:r>
      <w:r w:rsidR="004157C1" w:rsidRPr="00966AD0">
        <w:rPr>
          <w:b/>
        </w:rPr>
        <w:t>PROJETO DE LEI Nº</w:t>
      </w:r>
      <w:r w:rsidR="00FF7FE0">
        <w:rPr>
          <w:b/>
        </w:rPr>
        <w:t xml:space="preserve"> 91</w:t>
      </w:r>
      <w:bookmarkStart w:id="0" w:name="_GoBack"/>
      <w:bookmarkEnd w:id="0"/>
      <w:r w:rsidRPr="00966AD0">
        <w:rPr>
          <w:b/>
        </w:rPr>
        <w:t>/2019</w:t>
      </w:r>
    </w:p>
    <w:p w:rsidR="004157C1" w:rsidRPr="00966AD0" w:rsidRDefault="004157C1" w:rsidP="000635A7">
      <w:pPr>
        <w:spacing w:line="360" w:lineRule="auto"/>
        <w:ind w:firstLine="4253"/>
        <w:jc w:val="both"/>
        <w:rPr>
          <w:b/>
        </w:rPr>
      </w:pPr>
    </w:p>
    <w:p w:rsidR="009F2155" w:rsidRPr="00966AD0" w:rsidRDefault="009B7E9C" w:rsidP="009B7E9C">
      <w:pPr>
        <w:spacing w:line="276" w:lineRule="auto"/>
        <w:ind w:left="2977" w:right="567" w:hanging="2410"/>
        <w:jc w:val="both"/>
        <w:rPr>
          <w:b/>
        </w:rPr>
      </w:pPr>
      <w:r w:rsidRPr="00966AD0">
        <w:rPr>
          <w:b/>
        </w:rPr>
        <w:tab/>
      </w:r>
      <w:r w:rsidR="004157C1" w:rsidRPr="00966AD0">
        <w:rPr>
          <w:b/>
        </w:rPr>
        <w:t xml:space="preserve">Declara de </w:t>
      </w:r>
      <w:r w:rsidR="007B513D" w:rsidRPr="00966AD0">
        <w:rPr>
          <w:b/>
        </w:rPr>
        <w:t>U</w:t>
      </w:r>
      <w:r w:rsidR="004157C1" w:rsidRPr="00966AD0">
        <w:rPr>
          <w:b/>
        </w:rPr>
        <w:t>tilidade Pública</w:t>
      </w:r>
      <w:r w:rsidR="000E3E4D" w:rsidRPr="00966AD0">
        <w:rPr>
          <w:b/>
        </w:rPr>
        <w:t xml:space="preserve"> </w:t>
      </w:r>
      <w:r w:rsidR="00B028F1">
        <w:rPr>
          <w:b/>
        </w:rPr>
        <w:t>a</w:t>
      </w:r>
      <w:r w:rsidRPr="00966AD0">
        <w:rPr>
          <w:b/>
        </w:rPr>
        <w:t xml:space="preserve"> </w:t>
      </w:r>
      <w:r w:rsidR="004157C1" w:rsidRPr="00966AD0">
        <w:rPr>
          <w:b/>
        </w:rPr>
        <w:t>“</w:t>
      </w:r>
      <w:r w:rsidR="001C28AE">
        <w:rPr>
          <w:b/>
        </w:rPr>
        <w:t xml:space="preserve">APS - </w:t>
      </w:r>
      <w:r w:rsidR="00B028F1">
        <w:rPr>
          <w:b/>
        </w:rPr>
        <w:t>ASSOCIAÇÃO PARADESPORTIVA DE SOROCABA</w:t>
      </w:r>
      <w:r w:rsidR="004157C1" w:rsidRPr="00966AD0">
        <w:rPr>
          <w:b/>
        </w:rPr>
        <w:t>” e dá outras providências.</w:t>
      </w:r>
    </w:p>
    <w:p w:rsidR="009F2155" w:rsidRPr="00966AD0" w:rsidRDefault="009F2155" w:rsidP="000635A7">
      <w:pPr>
        <w:spacing w:line="360" w:lineRule="auto"/>
        <w:ind w:left="3420"/>
        <w:jc w:val="both"/>
        <w:rPr>
          <w:b/>
        </w:rPr>
      </w:pPr>
    </w:p>
    <w:p w:rsidR="004157C1" w:rsidRPr="00966AD0" w:rsidRDefault="004157C1" w:rsidP="000635A7">
      <w:pPr>
        <w:spacing w:line="360" w:lineRule="auto"/>
        <w:ind w:left="3420"/>
        <w:jc w:val="both"/>
      </w:pPr>
      <w:r w:rsidRPr="00966AD0">
        <w:t>A Câmara Municipal de Sorocaba decreta:</w:t>
      </w:r>
    </w:p>
    <w:p w:rsidR="004157C1" w:rsidRPr="00966AD0" w:rsidRDefault="004157C1" w:rsidP="000635A7">
      <w:pPr>
        <w:spacing w:line="360" w:lineRule="auto"/>
        <w:ind w:firstLine="3828"/>
        <w:jc w:val="both"/>
      </w:pPr>
    </w:p>
    <w:p w:rsidR="00F53538" w:rsidRPr="00966AD0" w:rsidRDefault="00F53538" w:rsidP="000635A7">
      <w:pPr>
        <w:spacing w:line="360" w:lineRule="auto"/>
        <w:ind w:firstLine="2268"/>
        <w:jc w:val="both"/>
      </w:pPr>
      <w:r w:rsidRPr="00966AD0">
        <w:t>Art. 1</w:t>
      </w:r>
      <w:proofErr w:type="gramStart"/>
      <w:r w:rsidRPr="00966AD0">
        <w:t>º  Fica</w:t>
      </w:r>
      <w:proofErr w:type="gramEnd"/>
      <w:r w:rsidRPr="00966AD0">
        <w:t xml:space="preserve"> declarada de Utilidade Pública, de conformidade com a Lei nº 11.093, de 6 de maio de 2015,</w:t>
      </w:r>
      <w:r w:rsidR="002244F2" w:rsidRPr="00966AD0">
        <w:t xml:space="preserve"> alterada pela lei nº 11.327, de 23 de maio de 2016, </w:t>
      </w:r>
      <w:r w:rsidR="00B028F1">
        <w:t>a</w:t>
      </w:r>
      <w:r w:rsidR="00624E98" w:rsidRPr="00966AD0">
        <w:t xml:space="preserve"> </w:t>
      </w:r>
      <w:r w:rsidR="009F2155" w:rsidRPr="00966AD0">
        <w:rPr>
          <w:b/>
        </w:rPr>
        <w:t>“</w:t>
      </w:r>
      <w:r w:rsidR="001C28AE">
        <w:rPr>
          <w:b/>
        </w:rPr>
        <w:t xml:space="preserve">APS - </w:t>
      </w:r>
      <w:r w:rsidR="00B028F1">
        <w:rPr>
          <w:b/>
        </w:rPr>
        <w:t>ASSOCIAÇÃO PARADESPORTIVA DE SOROCABA</w:t>
      </w:r>
      <w:r w:rsidR="009B7E9C" w:rsidRPr="00966AD0">
        <w:rPr>
          <w:b/>
        </w:rPr>
        <w:t>”</w:t>
      </w:r>
      <w:r w:rsidRPr="00966AD0">
        <w:t>.</w:t>
      </w: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F53538" w:rsidRPr="00966AD0" w:rsidRDefault="00F53538" w:rsidP="000635A7">
      <w:pPr>
        <w:spacing w:line="360" w:lineRule="auto"/>
        <w:ind w:firstLine="2268"/>
        <w:jc w:val="both"/>
      </w:pPr>
      <w:r w:rsidRPr="00966AD0">
        <w:t>Art. 2</w:t>
      </w:r>
      <w:proofErr w:type="gramStart"/>
      <w:r w:rsidRPr="00966AD0">
        <w:t>º  As</w:t>
      </w:r>
      <w:proofErr w:type="gramEnd"/>
      <w:r w:rsidRPr="00966AD0">
        <w:t xml:space="preserve"> despesas com a execução da presente Lei correrão por conta das verbas próprias consignadas no orçamento.</w:t>
      </w: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4157C1" w:rsidRPr="00966AD0" w:rsidRDefault="00F53538" w:rsidP="000635A7">
      <w:pPr>
        <w:spacing w:line="360" w:lineRule="auto"/>
        <w:ind w:firstLine="2268"/>
        <w:jc w:val="both"/>
      </w:pPr>
      <w:r w:rsidRPr="00966AD0">
        <w:t>Art. 3</w:t>
      </w:r>
      <w:proofErr w:type="gramStart"/>
      <w:r w:rsidRPr="00966AD0">
        <w:t>º  Esta</w:t>
      </w:r>
      <w:proofErr w:type="gramEnd"/>
      <w:r w:rsidRPr="00966AD0">
        <w:t xml:space="preserve"> Lei entra em vigor na data de sua publicação.</w:t>
      </w:r>
    </w:p>
    <w:p w:rsidR="004157C1" w:rsidRPr="00966AD0" w:rsidRDefault="004157C1" w:rsidP="000635A7">
      <w:pPr>
        <w:spacing w:line="360" w:lineRule="auto"/>
        <w:ind w:firstLine="2268"/>
        <w:jc w:val="both"/>
      </w:pP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5B24E4" w:rsidRPr="00966AD0" w:rsidRDefault="005B24E4" w:rsidP="000635A7">
      <w:pPr>
        <w:spacing w:line="360" w:lineRule="auto"/>
        <w:ind w:firstLine="2268"/>
        <w:jc w:val="both"/>
      </w:pPr>
    </w:p>
    <w:p w:rsidR="009B7E9C" w:rsidRPr="00966AD0" w:rsidRDefault="009B7E9C" w:rsidP="005B24E4">
      <w:pPr>
        <w:spacing w:line="276" w:lineRule="auto"/>
        <w:jc w:val="center"/>
        <w:rPr>
          <w:b/>
        </w:rPr>
      </w:pPr>
      <w:r w:rsidRPr="00966AD0">
        <w:rPr>
          <w:b/>
        </w:rPr>
        <w:t xml:space="preserve">S/S., </w:t>
      </w:r>
      <w:r w:rsidR="00B028F1">
        <w:rPr>
          <w:b/>
        </w:rPr>
        <w:t>26</w:t>
      </w:r>
      <w:r w:rsidRPr="00966AD0">
        <w:rPr>
          <w:b/>
        </w:rPr>
        <w:t xml:space="preserve"> de </w:t>
      </w:r>
      <w:r w:rsidR="00EB0EF8" w:rsidRPr="00966AD0">
        <w:rPr>
          <w:b/>
        </w:rPr>
        <w:t>fevereiro de 2019</w:t>
      </w:r>
    </w:p>
    <w:p w:rsidR="009B7E9C" w:rsidRPr="00966AD0" w:rsidRDefault="009B7E9C" w:rsidP="005B24E4">
      <w:pPr>
        <w:spacing w:line="276" w:lineRule="auto"/>
        <w:jc w:val="center"/>
        <w:rPr>
          <w:b/>
        </w:rPr>
      </w:pPr>
    </w:p>
    <w:p w:rsidR="005B24E4" w:rsidRPr="00966AD0" w:rsidRDefault="005B24E4" w:rsidP="005B24E4">
      <w:pPr>
        <w:spacing w:line="276" w:lineRule="auto"/>
        <w:jc w:val="center"/>
        <w:rPr>
          <w:b/>
        </w:rPr>
      </w:pPr>
    </w:p>
    <w:p w:rsidR="005B24E4" w:rsidRPr="00966AD0" w:rsidRDefault="005B24E4" w:rsidP="005B24E4">
      <w:pPr>
        <w:spacing w:line="276" w:lineRule="auto"/>
        <w:jc w:val="center"/>
        <w:rPr>
          <w:b/>
        </w:rPr>
      </w:pPr>
    </w:p>
    <w:p w:rsidR="005B24E4" w:rsidRPr="00966AD0" w:rsidRDefault="005B24E4" w:rsidP="005B24E4">
      <w:pPr>
        <w:spacing w:line="276" w:lineRule="auto"/>
        <w:jc w:val="center"/>
        <w:rPr>
          <w:b/>
        </w:rPr>
      </w:pPr>
    </w:p>
    <w:p w:rsidR="009B7E9C" w:rsidRPr="00966AD0" w:rsidRDefault="009B7E9C" w:rsidP="005B24E4">
      <w:pPr>
        <w:spacing w:line="276" w:lineRule="auto"/>
        <w:jc w:val="center"/>
        <w:rPr>
          <w:b/>
        </w:rPr>
      </w:pPr>
      <w:r w:rsidRPr="00966AD0">
        <w:rPr>
          <w:b/>
        </w:rPr>
        <w:t>Rodrigo Maganhato</w:t>
      </w:r>
      <w:r w:rsidR="005B24E4" w:rsidRPr="00966AD0">
        <w:rPr>
          <w:b/>
        </w:rPr>
        <w:t xml:space="preserve"> "Manga"</w:t>
      </w:r>
    </w:p>
    <w:p w:rsidR="009B7E9C" w:rsidRPr="00966AD0" w:rsidRDefault="009B7E9C" w:rsidP="005B24E4">
      <w:pPr>
        <w:spacing w:line="276" w:lineRule="auto"/>
        <w:jc w:val="center"/>
        <w:rPr>
          <w:b/>
        </w:rPr>
      </w:pPr>
      <w:r w:rsidRPr="00966AD0">
        <w:rPr>
          <w:b/>
        </w:rPr>
        <w:t>Vereador</w:t>
      </w:r>
    </w:p>
    <w:p w:rsidR="00EB0EF8" w:rsidRPr="00966AD0" w:rsidRDefault="00EB0EF8" w:rsidP="005B24E4">
      <w:pPr>
        <w:spacing w:line="276" w:lineRule="auto"/>
        <w:jc w:val="center"/>
        <w:rPr>
          <w:b/>
        </w:rPr>
      </w:pPr>
    </w:p>
    <w:p w:rsidR="00EB0EF8" w:rsidRPr="00966AD0" w:rsidRDefault="00EB0EF8" w:rsidP="005B24E4">
      <w:pPr>
        <w:spacing w:line="276" w:lineRule="auto"/>
        <w:jc w:val="center"/>
        <w:rPr>
          <w:b/>
        </w:rPr>
      </w:pPr>
    </w:p>
    <w:p w:rsidR="00EB0EF8" w:rsidRPr="00966AD0" w:rsidRDefault="00EB0EF8" w:rsidP="005B24E4">
      <w:pPr>
        <w:spacing w:line="276" w:lineRule="auto"/>
        <w:jc w:val="center"/>
      </w:pPr>
    </w:p>
    <w:p w:rsidR="004157C1" w:rsidRPr="00966AD0" w:rsidRDefault="004157C1" w:rsidP="000635A7">
      <w:pPr>
        <w:spacing w:line="360" w:lineRule="auto"/>
      </w:pPr>
    </w:p>
    <w:p w:rsidR="004157C1" w:rsidRPr="00966AD0" w:rsidRDefault="009B7E9C" w:rsidP="009B7E9C">
      <w:pPr>
        <w:spacing w:line="276" w:lineRule="auto"/>
        <w:jc w:val="both"/>
        <w:rPr>
          <w:b/>
        </w:rPr>
      </w:pPr>
      <w:r w:rsidRPr="00966AD0">
        <w:rPr>
          <w:b/>
        </w:rPr>
        <w:tab/>
      </w:r>
      <w:r w:rsidRPr="00966AD0">
        <w:rPr>
          <w:b/>
        </w:rPr>
        <w:tab/>
      </w:r>
      <w:r w:rsidRPr="00966AD0">
        <w:rPr>
          <w:b/>
        </w:rPr>
        <w:tab/>
      </w:r>
      <w:r w:rsidRPr="00966AD0">
        <w:rPr>
          <w:b/>
        </w:rPr>
        <w:tab/>
      </w:r>
      <w:r w:rsidRPr="00966AD0">
        <w:rPr>
          <w:b/>
        </w:rPr>
        <w:tab/>
      </w:r>
      <w:r w:rsidR="004157C1" w:rsidRPr="00966AD0">
        <w:rPr>
          <w:b/>
        </w:rPr>
        <w:t>JUSTIFICATIVA:</w:t>
      </w:r>
    </w:p>
    <w:p w:rsidR="004157C1" w:rsidRPr="00966AD0" w:rsidRDefault="004157C1" w:rsidP="00467721">
      <w:pPr>
        <w:spacing w:line="360" w:lineRule="auto"/>
        <w:ind w:firstLine="2268"/>
        <w:jc w:val="both"/>
      </w:pPr>
    </w:p>
    <w:p w:rsidR="00634F00" w:rsidRDefault="009B7E9C" w:rsidP="00467721">
      <w:pPr>
        <w:autoSpaceDE w:val="0"/>
        <w:autoSpaceDN w:val="0"/>
        <w:adjustRightInd w:val="0"/>
        <w:spacing w:line="360" w:lineRule="auto"/>
        <w:jc w:val="both"/>
      </w:pPr>
      <w:r w:rsidRPr="00966AD0">
        <w:tab/>
      </w:r>
      <w:r w:rsidRPr="00966AD0">
        <w:tab/>
      </w:r>
      <w:r w:rsidRPr="00966AD0">
        <w:tab/>
      </w:r>
      <w:r w:rsidR="00B028F1">
        <w:t>A</w:t>
      </w:r>
      <w:r w:rsidR="00BF2AE9" w:rsidRPr="00966AD0">
        <w:t xml:space="preserve"> </w:t>
      </w:r>
      <w:r w:rsidR="00A4528E">
        <w:t xml:space="preserve">APS - </w:t>
      </w:r>
      <w:r w:rsidR="00B028F1">
        <w:t xml:space="preserve">Associação </w:t>
      </w:r>
      <w:proofErr w:type="spellStart"/>
      <w:r w:rsidR="00B028F1">
        <w:t>Paradesportiva</w:t>
      </w:r>
      <w:proofErr w:type="spellEnd"/>
      <w:r w:rsidR="00B028F1">
        <w:t xml:space="preserve"> de Sorocaba</w:t>
      </w:r>
      <w:r w:rsidR="00BF2AE9" w:rsidRPr="00966AD0">
        <w:t>,</w:t>
      </w:r>
      <w:r w:rsidR="007078B0" w:rsidRPr="00966AD0">
        <w:t xml:space="preserve"> inscrita no</w:t>
      </w:r>
      <w:r w:rsidR="00BF2AE9" w:rsidRPr="00966AD0">
        <w:t xml:space="preserve"> CNPJ </w:t>
      </w:r>
      <w:r w:rsidR="007078B0" w:rsidRPr="00966AD0">
        <w:t xml:space="preserve">sob o nº </w:t>
      </w:r>
      <w:r w:rsidR="009A2C5E">
        <w:t>19.987.077/0001-25</w:t>
      </w:r>
      <w:r w:rsidR="00BF2AE9" w:rsidRPr="00966AD0">
        <w:t xml:space="preserve"> é uma organização não governamental sem fins lucrativos</w:t>
      </w:r>
      <w:r w:rsidR="00DC0347">
        <w:t xml:space="preserve"> ou econômicos</w:t>
      </w:r>
      <w:r w:rsidR="00BF2AE9" w:rsidRPr="00966AD0">
        <w:t xml:space="preserve">, </w:t>
      </w:r>
      <w:r w:rsidR="00634F00" w:rsidRPr="00966AD0">
        <w:t xml:space="preserve">sediada em nosso município na Rua </w:t>
      </w:r>
      <w:r w:rsidR="00E31AAA">
        <w:t xml:space="preserve">Antonio Perez Hernandes nº 645, GLI/63, sala 01, Bairro </w:t>
      </w:r>
      <w:proofErr w:type="spellStart"/>
      <w:r w:rsidR="00E31AAA">
        <w:t>Campolim</w:t>
      </w:r>
      <w:proofErr w:type="spellEnd"/>
      <w:r w:rsidR="00634F00" w:rsidRPr="00966AD0">
        <w:t>.</w:t>
      </w:r>
    </w:p>
    <w:p w:rsidR="00634F00" w:rsidRDefault="00634F00" w:rsidP="00467721">
      <w:pPr>
        <w:autoSpaceDE w:val="0"/>
        <w:autoSpaceDN w:val="0"/>
        <w:adjustRightInd w:val="0"/>
        <w:spacing w:line="360" w:lineRule="auto"/>
        <w:jc w:val="both"/>
      </w:pPr>
      <w:r w:rsidRPr="00966AD0">
        <w:tab/>
      </w:r>
      <w:r w:rsidRPr="00966AD0">
        <w:tab/>
      </w:r>
      <w:r w:rsidRPr="00966AD0">
        <w:tab/>
      </w:r>
      <w:r w:rsidR="00DC0347">
        <w:t>Tem por finalidade promover a prática do handebol e outras atividades de esporte olímpico e paraolímpico, cultura e lazer</w:t>
      </w:r>
      <w:r w:rsidRPr="00966AD0">
        <w:t>.</w:t>
      </w:r>
    </w:p>
    <w:p w:rsidR="00467721" w:rsidRDefault="00634F00" w:rsidP="00467721">
      <w:pPr>
        <w:autoSpaceDE w:val="0"/>
        <w:autoSpaceDN w:val="0"/>
        <w:adjustRightInd w:val="0"/>
        <w:spacing w:line="360" w:lineRule="auto"/>
        <w:jc w:val="both"/>
      </w:pPr>
      <w:r w:rsidRPr="00966AD0">
        <w:tab/>
      </w:r>
      <w:r w:rsidRPr="00966AD0">
        <w:tab/>
      </w:r>
      <w:r w:rsidRPr="00966AD0">
        <w:tab/>
        <w:t xml:space="preserve">A </w:t>
      </w:r>
      <w:r w:rsidR="00DC0347">
        <w:t>associação tem desenvolvido trabalho de importante relevância com nossa sociedade, garantindo às pessoas com limitações físicas de locomoção à prática de atividades esportivas, valorizando os cidadãos e garantindo-lhes à dignidade e bem estar</w:t>
      </w:r>
      <w:r w:rsidR="00467721" w:rsidRPr="00966AD0">
        <w:t>.</w:t>
      </w:r>
    </w:p>
    <w:p w:rsidR="004E1A47" w:rsidRPr="00966AD0" w:rsidRDefault="004E1A47" w:rsidP="004E1A47">
      <w:pPr>
        <w:autoSpaceDE w:val="0"/>
        <w:autoSpaceDN w:val="0"/>
        <w:adjustRightInd w:val="0"/>
        <w:spacing w:line="360" w:lineRule="auto"/>
        <w:jc w:val="both"/>
      </w:pPr>
      <w:r>
        <w:tab/>
      </w:r>
      <w:r>
        <w:tab/>
      </w:r>
      <w:r>
        <w:tab/>
        <w:t>A inclusão social das pessoas deficientes deve ser incentivado e as ações merecem reconhecimento de toda sociedade e acima de tudo do Poder Público, razão pela qual serve a presente proposta.</w:t>
      </w:r>
    </w:p>
    <w:p w:rsidR="004E1A47" w:rsidRDefault="004E1A47" w:rsidP="004E1A47">
      <w:pPr>
        <w:autoSpaceDE w:val="0"/>
        <w:autoSpaceDN w:val="0"/>
        <w:adjustRightInd w:val="0"/>
        <w:jc w:val="both"/>
      </w:pPr>
      <w:r>
        <w:tab/>
      </w:r>
      <w:r>
        <w:tab/>
      </w:r>
      <w:r w:rsidR="00BF2AE9" w:rsidRPr="00966AD0">
        <w:tab/>
        <w:t>Seguem fotos da instituição e s</w:t>
      </w:r>
      <w:r>
        <w:t>uas atividades</w:t>
      </w:r>
      <w:r w:rsidR="00BF2AE9" w:rsidRPr="00966AD0">
        <w:t>:</w:t>
      </w:r>
    </w:p>
    <w:p w:rsidR="004E1A47" w:rsidRDefault="004E1A47" w:rsidP="004E1A47">
      <w:pPr>
        <w:autoSpaceDE w:val="0"/>
        <w:autoSpaceDN w:val="0"/>
        <w:adjustRightInd w:val="0"/>
        <w:jc w:val="both"/>
      </w:pPr>
    </w:p>
    <w:p w:rsidR="004E1A47" w:rsidRDefault="004E1A47" w:rsidP="004E1A47">
      <w:pPr>
        <w:autoSpaceDE w:val="0"/>
        <w:autoSpaceDN w:val="0"/>
        <w:adjustRightInd w:val="0"/>
        <w:jc w:val="both"/>
      </w:pPr>
    </w:p>
    <w:p w:rsidR="004E1A47" w:rsidRPr="009A2C5E" w:rsidRDefault="004E1A47" w:rsidP="009A2C5E">
      <w:pPr>
        <w:jc w:val="both"/>
        <w:rPr>
          <w:b/>
          <w:noProof/>
        </w:rPr>
      </w:pPr>
      <w:r w:rsidRPr="009A2C5E">
        <w:rPr>
          <w:b/>
          <w:noProof/>
        </w:rPr>
        <w:t>PARTICIPAÇÃO DO CAMPEONATO PAULISTA 2014 – 1ª FASE EM CAMPINAS</w:t>
      </w:r>
    </w:p>
    <w:p w:rsidR="009A2C5E" w:rsidRDefault="004E1A47" w:rsidP="00584628">
      <w:pPr>
        <w:rPr>
          <w:noProof/>
        </w:rPr>
      </w:pPr>
      <w:r w:rsidRPr="00D246F8">
        <w:rPr>
          <w:noProof/>
        </w:rPr>
        <w:drawing>
          <wp:inline distT="0" distB="0" distL="0" distR="0">
            <wp:extent cx="5055367" cy="2330857"/>
            <wp:effectExtent l="19050" t="0" r="0" b="0"/>
            <wp:docPr id="24" name="Imagem 1" descr="C:\Users\Luiza\Pictures\HCR 2014\Campeonato Paulista HCR 1ª etapa 2014\1 fase campeonato paulista H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Pictures\HCR 2014\Campeonato Paulista HCR 1ª etapa 2014\1 fase campeonato paulista HC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5" cy="233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58462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33715" cy="1775807"/>
            <wp:effectExtent l="19050" t="0" r="0" b="0"/>
            <wp:docPr id="25" name="Imagem 10" descr="C:\Users\Luiza\Pictures\HCR 2014\Campeonato Paulista HCR 1ª etapa 2014\IMG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za\Pictures\HCR 2014\Campeonato Paulista HCR 1ª etapa 2014\IMG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00" cy="17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9339" cy="1778258"/>
            <wp:effectExtent l="19050" t="0" r="0" b="0"/>
            <wp:docPr id="27" name="Imagem 2" descr="C:\Users\Luiza\Pictures\HCR 2014\Campeonato Paulista HCR 1ª etapa 2014\hc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Pictures\HCR 2014\Campeonato Paulista HCR 1ª etapa 2014\hcr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44" cy="17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584628">
      <w:pPr>
        <w:rPr>
          <w:noProof/>
        </w:rPr>
      </w:pPr>
      <w:r>
        <w:rPr>
          <w:noProof/>
        </w:rPr>
        <w:drawing>
          <wp:inline distT="0" distB="0" distL="0" distR="0">
            <wp:extent cx="2633715" cy="1735811"/>
            <wp:effectExtent l="19050" t="0" r="0" b="0"/>
            <wp:docPr id="30" name="Imagem 3" descr="C:\Users\Luiza\Pictures\HCR 2014\Campeonato Paulista HCR 1ª etapa 2014\hc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Pictures\HCR 2014\Campeonato Paulista HCR 1ª etapa 2014\hcr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95" cy="173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3715" cy="1750503"/>
            <wp:effectExtent l="19050" t="0" r="0" b="0"/>
            <wp:docPr id="31" name="Imagem 11" descr="C:\Users\Luiza\Pictures\HCR 2014\Campeonato Paulista HCR 1ª etapa 2014\IMG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za\Pictures\HCR 2014\Campeonato Paulista HCR 1ª etapa 2014\IMG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03" cy="17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  <w:rPr>
          <w:noProof/>
        </w:rPr>
      </w:pPr>
    </w:p>
    <w:p w:rsidR="00584628" w:rsidRDefault="00584628" w:rsidP="004E1A47">
      <w:pPr>
        <w:ind w:left="142"/>
        <w:rPr>
          <w:b/>
          <w:noProof/>
        </w:rPr>
      </w:pPr>
    </w:p>
    <w:p w:rsidR="00584628" w:rsidRDefault="00584628" w:rsidP="004E1A47">
      <w:pPr>
        <w:ind w:left="142"/>
        <w:rPr>
          <w:b/>
          <w:noProof/>
        </w:rPr>
      </w:pPr>
    </w:p>
    <w:p w:rsidR="004E1A47" w:rsidRPr="00584628" w:rsidRDefault="004E1A47" w:rsidP="009A2C5E">
      <w:pPr>
        <w:rPr>
          <w:b/>
          <w:noProof/>
        </w:rPr>
      </w:pPr>
      <w:r w:rsidRPr="00584628">
        <w:rPr>
          <w:b/>
          <w:noProof/>
        </w:rPr>
        <w:t xml:space="preserve">DEMONSTRAÇÃO DE HANDEBOL NO  SOROCABA SHOPPING PLAZA </w:t>
      </w:r>
    </w:p>
    <w:p w:rsidR="004E1A47" w:rsidRDefault="004E1A47" w:rsidP="009A2C5E">
      <w:r>
        <w:rPr>
          <w:noProof/>
        </w:rPr>
        <w:drawing>
          <wp:inline distT="0" distB="0" distL="0" distR="0">
            <wp:extent cx="2633715" cy="1965566"/>
            <wp:effectExtent l="19050" t="0" r="0" b="0"/>
            <wp:docPr id="32" name="Imagem 5" descr="C:\Users\Luiza\Pictures\HCR 2014\PLAZA SHOPPING ITAVUVU  Fotos tratadas - Felipe Melo\Liga Eiji Nakan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a\Pictures\HCR 2014\PLAZA SHOPPING ITAVUVU  Fotos tratadas - Felipe Melo\Liga Eiji Nakano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6" cy="197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3715" cy="1988062"/>
            <wp:effectExtent l="19050" t="0" r="0" b="0"/>
            <wp:docPr id="36" name="Imagem 6" descr="C:\Users\Luiza\Pictures\HCR 2014\PLAZA SHOPPING ITAVUVU  Fotos tratadas - Felipe Melo\Liga Eiji Nakan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za\Pictures\HCR 2014\PLAZA SHOPPING ITAVUVU  Fotos tratadas - Felipe Melo\Liga Eiji Nakano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11" cy="19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28" w:rsidRDefault="00584628" w:rsidP="004E1A47">
      <w:pPr>
        <w:ind w:left="142"/>
      </w:pPr>
    </w:p>
    <w:p w:rsidR="009A2C5E" w:rsidRDefault="009A2C5E" w:rsidP="00584628">
      <w:pPr>
        <w:ind w:left="142"/>
        <w:jc w:val="both"/>
        <w:rPr>
          <w:b/>
        </w:rPr>
      </w:pPr>
    </w:p>
    <w:p w:rsidR="009A2C5E" w:rsidRDefault="009A2C5E" w:rsidP="00584628">
      <w:pPr>
        <w:ind w:left="142"/>
        <w:jc w:val="both"/>
        <w:rPr>
          <w:b/>
        </w:rPr>
      </w:pPr>
    </w:p>
    <w:p w:rsidR="009A2C5E" w:rsidRDefault="009A2C5E" w:rsidP="00584628">
      <w:pPr>
        <w:ind w:left="142"/>
        <w:jc w:val="both"/>
        <w:rPr>
          <w:b/>
        </w:rPr>
      </w:pPr>
    </w:p>
    <w:p w:rsidR="009A2C5E" w:rsidRDefault="009A2C5E" w:rsidP="00584628">
      <w:pPr>
        <w:ind w:left="142"/>
        <w:jc w:val="both"/>
        <w:rPr>
          <w:b/>
        </w:rPr>
      </w:pPr>
    </w:p>
    <w:p w:rsidR="004E1A47" w:rsidRPr="00584628" w:rsidRDefault="004E1A47" w:rsidP="009A2C5E">
      <w:pPr>
        <w:jc w:val="both"/>
        <w:rPr>
          <w:b/>
        </w:rPr>
      </w:pPr>
      <w:r w:rsidRPr="00584628">
        <w:rPr>
          <w:b/>
        </w:rPr>
        <w:lastRenderedPageBreak/>
        <w:t xml:space="preserve">ATIVIDADES NA QUADRA AJB NO LARGO DO DIVINO E TREINO DE TENIS DE MESA NO SALÃO DO GRUPO CIDADANIA REVIVER DO JARDIM SÃO MARCOS -  </w:t>
      </w:r>
    </w:p>
    <w:p w:rsidR="004E1A47" w:rsidRDefault="004E1A47" w:rsidP="009A2C5E">
      <w:r>
        <w:rPr>
          <w:noProof/>
        </w:rPr>
        <w:drawing>
          <wp:inline distT="0" distB="0" distL="0" distR="0">
            <wp:extent cx="2548304" cy="1807199"/>
            <wp:effectExtent l="19050" t="0" r="4396" b="0"/>
            <wp:docPr id="37" name="Imagem 7" descr="C:\Users\Luiza\Pictures\HCR 2014\treino AJB 31 de maio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a\Pictures\HCR 2014\treino AJB 31 de maio\DSC0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69" cy="18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8401" cy="1794177"/>
            <wp:effectExtent l="19050" t="0" r="3349" b="0"/>
            <wp:docPr id="38" name="Imagem 8" descr="C:\Users\Luiza\Pictures\HCR 2014\treino AJB 31 de maio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za\Pictures\HCR 2014\treino AJB 31 de maio\DSC0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28" cy="179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9518" cy="1829714"/>
            <wp:effectExtent l="19050" t="0" r="3182" b="0"/>
            <wp:docPr id="46" name="Imagem 9" descr="C:\Users\Luiza\Pictures\HCR 2014\treino AJB 31 de maio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za\Pictures\HCR 2014\treino AJB 31 de maio\DSC01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86" cy="183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0153" cy="1827900"/>
            <wp:effectExtent l="19050" t="0" r="2547" b="0"/>
            <wp:docPr id="47" name="Imagem 12" descr="C:\Users\Luiza\Pictures\DSC019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za\Pictures\DSC0193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39" cy="182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</w:pPr>
    </w:p>
    <w:p w:rsidR="004E1A47" w:rsidRDefault="004E1A47" w:rsidP="004E1A47">
      <w:pPr>
        <w:ind w:left="142"/>
      </w:pPr>
    </w:p>
    <w:p w:rsidR="00584628" w:rsidRDefault="00584628" w:rsidP="004E1A47">
      <w:pPr>
        <w:ind w:left="142"/>
        <w:rPr>
          <w:noProof/>
        </w:rPr>
      </w:pPr>
    </w:p>
    <w:p w:rsidR="004E1A47" w:rsidRPr="00584628" w:rsidRDefault="004E1A47" w:rsidP="009A2C5E">
      <w:pPr>
        <w:rPr>
          <w:b/>
          <w:noProof/>
        </w:rPr>
      </w:pPr>
      <w:r w:rsidRPr="00584628">
        <w:rPr>
          <w:b/>
          <w:noProof/>
        </w:rPr>
        <w:t>CONFRATERNIZAÇÃO DE FIM DE ANO 2017</w:t>
      </w:r>
    </w:p>
    <w:p w:rsidR="004E1A47" w:rsidRDefault="004E1A47" w:rsidP="00584628">
      <w:r>
        <w:rPr>
          <w:noProof/>
        </w:rPr>
        <w:drawing>
          <wp:inline distT="0" distB="0" distL="0" distR="0">
            <wp:extent cx="4123932" cy="2080009"/>
            <wp:effectExtent l="19050" t="0" r="0" b="0"/>
            <wp:docPr id="48" name="Imagem 1" descr="C:\Users\Luiza\Desktop\Ministerio do esporte\confraternização fim de an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esktop\Ministerio do esporte\confraternização fim de ano 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38" cy="20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28" w:rsidRDefault="00584628" w:rsidP="004E1A47">
      <w:pPr>
        <w:ind w:left="142"/>
        <w:rPr>
          <w:b/>
        </w:rPr>
      </w:pPr>
    </w:p>
    <w:p w:rsidR="009A2C5E" w:rsidRDefault="009A2C5E" w:rsidP="009A2C5E">
      <w:pPr>
        <w:rPr>
          <w:b/>
          <w:noProof/>
        </w:rPr>
      </w:pPr>
    </w:p>
    <w:p w:rsidR="009A2C5E" w:rsidRPr="00584628" w:rsidRDefault="009A2C5E" w:rsidP="009A2C5E">
      <w:pPr>
        <w:rPr>
          <w:b/>
          <w:noProof/>
        </w:rPr>
      </w:pPr>
      <w:r w:rsidRPr="00584628">
        <w:rPr>
          <w:b/>
          <w:noProof/>
        </w:rPr>
        <w:lastRenderedPageBreak/>
        <w:t>CON</w:t>
      </w:r>
      <w:r>
        <w:rPr>
          <w:b/>
          <w:noProof/>
        </w:rPr>
        <w:t>FRATERNIZAÇÃO DE FIM DE ANO 2016</w:t>
      </w:r>
    </w:p>
    <w:p w:rsidR="004E1A47" w:rsidRDefault="004E1A47" w:rsidP="00584628">
      <w:pPr>
        <w:rPr>
          <w:noProof/>
        </w:rPr>
      </w:pPr>
      <w:r w:rsidRPr="00D16515">
        <w:rPr>
          <w:noProof/>
        </w:rPr>
        <w:drawing>
          <wp:inline distT="0" distB="0" distL="0" distR="0">
            <wp:extent cx="3660443" cy="1994598"/>
            <wp:effectExtent l="19050" t="0" r="0" b="0"/>
            <wp:docPr id="49" name="Imagem 7" descr="C:\Users\Luiza\Desktop\Ministerio do esporte\reunião casa Ed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za\Desktop\Ministerio do esporte\reunião casa Eds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47" cy="1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  <w:rPr>
          <w:noProof/>
        </w:rPr>
      </w:pPr>
    </w:p>
    <w:p w:rsidR="00584628" w:rsidRDefault="00584628" w:rsidP="004E1A47">
      <w:pPr>
        <w:ind w:left="142"/>
      </w:pPr>
    </w:p>
    <w:p w:rsidR="00584628" w:rsidRDefault="00584628" w:rsidP="004E1A47">
      <w:pPr>
        <w:ind w:left="142"/>
      </w:pPr>
    </w:p>
    <w:p w:rsidR="00584628" w:rsidRDefault="00584628" w:rsidP="004E1A47">
      <w:pPr>
        <w:ind w:left="142"/>
      </w:pPr>
    </w:p>
    <w:p w:rsidR="004E1A47" w:rsidRPr="00584628" w:rsidRDefault="004E1A47" w:rsidP="00584628">
      <w:pPr>
        <w:rPr>
          <w:b/>
        </w:rPr>
      </w:pPr>
      <w:r w:rsidRPr="00584628">
        <w:rPr>
          <w:b/>
        </w:rPr>
        <w:t>FESTA JUNINA 2016</w:t>
      </w:r>
    </w:p>
    <w:p w:rsidR="004E1A47" w:rsidRDefault="004E1A47" w:rsidP="00584628">
      <w:r w:rsidRPr="00D16515">
        <w:rPr>
          <w:noProof/>
        </w:rPr>
        <w:drawing>
          <wp:inline distT="0" distB="0" distL="0" distR="0">
            <wp:extent cx="3713912" cy="2063758"/>
            <wp:effectExtent l="19050" t="0" r="838" b="0"/>
            <wp:docPr id="50" name="Imagem 9" descr="C:\Users\Luiza\Desktop\Ministerio do esporte\b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za\Desktop\Ministerio do esporte\bin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16" cy="206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28" w:rsidRDefault="00584628" w:rsidP="004E1A47">
      <w:pPr>
        <w:ind w:left="142"/>
      </w:pPr>
    </w:p>
    <w:p w:rsidR="004E1A47" w:rsidRDefault="004E1A47" w:rsidP="00584628">
      <w:r w:rsidRPr="00584628">
        <w:rPr>
          <w:b/>
        </w:rPr>
        <w:lastRenderedPageBreak/>
        <w:t>PARTICIPAÇÃO DO DIA DO DESAFIO NO SESC SOROCABA 2016</w:t>
      </w:r>
      <w:r w:rsidRPr="00D16515">
        <w:rPr>
          <w:noProof/>
        </w:rPr>
        <w:drawing>
          <wp:inline distT="0" distB="0" distL="0" distR="0">
            <wp:extent cx="4116307" cy="2255855"/>
            <wp:effectExtent l="19050" t="0" r="0" b="0"/>
            <wp:docPr id="51" name="Imagem 11" descr="C:\Users\Luiza\Desktop\Ministerio do esporte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za\Desktop\Ministerio do esporte\IMG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35" cy="225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</w:pPr>
    </w:p>
    <w:p w:rsidR="00584628" w:rsidRDefault="00584628" w:rsidP="004E1A47">
      <w:pPr>
        <w:ind w:left="142"/>
        <w:rPr>
          <w:noProof/>
        </w:rPr>
      </w:pPr>
    </w:p>
    <w:p w:rsidR="00584628" w:rsidRDefault="00584628" w:rsidP="004E1A47">
      <w:pPr>
        <w:ind w:left="142"/>
        <w:rPr>
          <w:noProof/>
        </w:rPr>
      </w:pPr>
    </w:p>
    <w:p w:rsidR="00584628" w:rsidRDefault="00584628" w:rsidP="004E1A47">
      <w:pPr>
        <w:ind w:left="142"/>
        <w:rPr>
          <w:noProof/>
        </w:rPr>
      </w:pPr>
    </w:p>
    <w:p w:rsidR="00584628" w:rsidRDefault="00584628" w:rsidP="004E1A47">
      <w:pPr>
        <w:ind w:left="142"/>
        <w:rPr>
          <w:noProof/>
        </w:rPr>
      </w:pPr>
    </w:p>
    <w:p w:rsidR="004E1A47" w:rsidRDefault="004E1A47" w:rsidP="00584628">
      <w:pPr>
        <w:rPr>
          <w:b/>
          <w:noProof/>
        </w:rPr>
      </w:pPr>
      <w:r w:rsidRPr="00584628">
        <w:rPr>
          <w:b/>
          <w:noProof/>
        </w:rPr>
        <w:t>PARTICIPAÇÃO CAMPEONATO PAULISTA 2015 – SESC PIRACICABA</w:t>
      </w:r>
    </w:p>
    <w:p w:rsidR="00584628" w:rsidRPr="00584628" w:rsidRDefault="00584628" w:rsidP="00584628">
      <w:pPr>
        <w:rPr>
          <w:b/>
          <w:noProof/>
        </w:rPr>
      </w:pPr>
    </w:p>
    <w:p w:rsidR="004E1A47" w:rsidRDefault="004E1A47" w:rsidP="00584628">
      <w:r w:rsidRPr="00B85E86">
        <w:rPr>
          <w:noProof/>
        </w:rPr>
        <w:drawing>
          <wp:inline distT="0" distB="0" distL="0" distR="0">
            <wp:extent cx="4236834" cy="2220686"/>
            <wp:effectExtent l="19050" t="0" r="0" b="0"/>
            <wp:docPr id="52" name="Imagem 8" descr="C:\Users\Luiza\Desktop\Ministerio do esporte\campeonato SESC Piracic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za\Desktop\Ministerio do esporte\campeonato SESC Piracica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71" cy="22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5E" w:rsidRDefault="009A2C5E" w:rsidP="00584628"/>
    <w:p w:rsidR="009A2C5E" w:rsidRDefault="009A2C5E" w:rsidP="00584628"/>
    <w:p w:rsidR="009A2C5E" w:rsidRDefault="009A2C5E" w:rsidP="00584628"/>
    <w:p w:rsidR="009A2C5E" w:rsidRDefault="009A2C5E" w:rsidP="00584628"/>
    <w:p w:rsidR="009A2C5E" w:rsidRDefault="009A2C5E" w:rsidP="00584628"/>
    <w:p w:rsidR="009A2C5E" w:rsidRDefault="009A2C5E" w:rsidP="00584628"/>
    <w:p w:rsidR="00584628" w:rsidRDefault="00584628" w:rsidP="00584628"/>
    <w:p w:rsidR="004E1A47" w:rsidRPr="00584628" w:rsidRDefault="004E1A47" w:rsidP="00584628">
      <w:pPr>
        <w:rPr>
          <w:b/>
        </w:rPr>
      </w:pPr>
      <w:r w:rsidRPr="00584628">
        <w:rPr>
          <w:b/>
        </w:rPr>
        <w:lastRenderedPageBreak/>
        <w:t>PARTICIPAÇÃO CAMPEONATO PAULISTA 2ª FASE EM HORTOLANDIA 2016</w:t>
      </w:r>
    </w:p>
    <w:p w:rsidR="004E1A47" w:rsidRDefault="004E1A47" w:rsidP="00584628">
      <w:pPr>
        <w:rPr>
          <w:noProof/>
        </w:rPr>
      </w:pPr>
      <w:r>
        <w:rPr>
          <w:noProof/>
        </w:rPr>
        <w:drawing>
          <wp:inline distT="0" distB="0" distL="0" distR="0">
            <wp:extent cx="2628690" cy="1789397"/>
            <wp:effectExtent l="19050" t="0" r="210" b="0"/>
            <wp:docPr id="53" name="Imagem 12" descr="C:\Users\Luiza\OneDrive\Imagens\fotos hortolandia 2016 campeonato HCR 2ª fase\IMG-2016090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za\OneDrive\Imagens\fotos hortolandia 2016 campeonato HCR 2ª fase\IMG-20160901-WA0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43" cy="17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8EC">
        <w:rPr>
          <w:noProof/>
        </w:rPr>
        <w:t xml:space="preserve"> </w:t>
      </w:r>
      <w:r w:rsidRPr="007B08EC">
        <w:rPr>
          <w:noProof/>
        </w:rPr>
        <w:drawing>
          <wp:inline distT="0" distB="0" distL="0" distR="0">
            <wp:extent cx="2682051" cy="1825722"/>
            <wp:effectExtent l="19050" t="0" r="3999" b="0"/>
            <wp:docPr id="54" name="Imagem 3" descr="C:\Users\Luiza\Desktop\Ministerio do esporte\campeon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Ministerio do esporte\campeona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06" cy="18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26" w:rsidRDefault="00445D26" w:rsidP="00584628"/>
    <w:p w:rsidR="004E1A47" w:rsidRDefault="004E1A47" w:rsidP="00445D26">
      <w:r w:rsidRPr="007B08EC">
        <w:rPr>
          <w:noProof/>
        </w:rPr>
        <w:drawing>
          <wp:inline distT="0" distB="0" distL="0" distR="0">
            <wp:extent cx="2628691" cy="1855063"/>
            <wp:effectExtent l="19050" t="0" r="209" b="0"/>
            <wp:docPr id="55" name="Imagem 13" descr="C:\Users\Luiza\OneDrive\Imagens\fotos hortolandia 2016 campeonato HCR 2ª fase\IMG-201609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iza\OneDrive\Imagens\fotos hortolandia 2016 campeonato HCR 2ª fase\IMG-20160901-WA0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03" cy="185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C5E" w:rsidRDefault="009A2C5E" w:rsidP="00445D26"/>
    <w:p w:rsidR="009A2C5E" w:rsidRDefault="009A2C5E" w:rsidP="00445D26"/>
    <w:p w:rsidR="009A2C5E" w:rsidRDefault="009A2C5E" w:rsidP="00445D26"/>
    <w:p w:rsidR="004E1A47" w:rsidRPr="00445D26" w:rsidRDefault="004E1A47" w:rsidP="00445D26">
      <w:pPr>
        <w:jc w:val="both"/>
        <w:rPr>
          <w:b/>
        </w:rPr>
      </w:pPr>
      <w:r w:rsidRPr="00445D26">
        <w:rPr>
          <w:b/>
        </w:rPr>
        <w:t>LOCAL DAS ATIVIDADES E TREINOS DE HANDEBOL EM CADEIRAS DE RODAS – CENTRO ESPORTIVO VILA GABRIEL</w:t>
      </w:r>
    </w:p>
    <w:p w:rsidR="004E1A47" w:rsidRDefault="004E1A47" w:rsidP="00445D26">
      <w:pPr>
        <w:rPr>
          <w:noProof/>
        </w:rPr>
      </w:pPr>
      <w:r>
        <w:rPr>
          <w:noProof/>
        </w:rPr>
        <w:drawing>
          <wp:inline distT="0" distB="0" distL="0" distR="0">
            <wp:extent cx="2687742" cy="1672859"/>
            <wp:effectExtent l="19050" t="0" r="0" b="0"/>
            <wp:docPr id="56" name="Imagem 4" descr="C:\Users\Luiza\Desktop\Ministerio do esporte\trei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Ministerio do esporte\treino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62" cy="16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6B8">
        <w:rPr>
          <w:noProof/>
        </w:rPr>
        <w:t xml:space="preserve"> </w:t>
      </w:r>
      <w:r w:rsidRPr="008206B8">
        <w:rPr>
          <w:noProof/>
        </w:rPr>
        <w:drawing>
          <wp:inline distT="0" distB="0" distL="0" distR="0">
            <wp:extent cx="2528031" cy="1708219"/>
            <wp:effectExtent l="19050" t="0" r="5619" b="0"/>
            <wp:docPr id="57" name="Imagem 5" descr="C:\Users\Luiza\Desktop\Ministerio do esporte\IMG-2016032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a\Desktop\Ministerio do esporte\IMG-20160329-WA00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58" cy="17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26" w:rsidRDefault="00445D26" w:rsidP="004E1A47">
      <w:pPr>
        <w:ind w:left="142"/>
      </w:pPr>
    </w:p>
    <w:p w:rsidR="004E1A47" w:rsidRDefault="004E1A47" w:rsidP="00445D2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94735" cy="1841504"/>
            <wp:effectExtent l="19050" t="0" r="0" b="0"/>
            <wp:docPr id="58" name="Imagem 6" descr="C:\Users\Luiza\Desktop\Ministerio do esporte\IMG-2016032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za\Desktop\Ministerio do esporte\IMG-20160329-WA0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81" cy="18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6B8">
        <w:rPr>
          <w:noProof/>
        </w:rPr>
        <w:drawing>
          <wp:inline distT="0" distB="0" distL="0" distR="0">
            <wp:extent cx="2553328" cy="1838101"/>
            <wp:effectExtent l="19050" t="0" r="0" b="0"/>
            <wp:docPr id="59" name="Imagem 10" descr="C:\Users\Luiza\Desktop\Ministerio do esporte\trei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za\Desktop\Ministerio do esporte\treino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12" cy="18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  <w:rPr>
          <w:noProof/>
        </w:rPr>
      </w:pPr>
    </w:p>
    <w:p w:rsidR="009A2C5E" w:rsidRDefault="009A2C5E" w:rsidP="00445D26">
      <w:pPr>
        <w:jc w:val="both"/>
        <w:rPr>
          <w:b/>
          <w:noProof/>
        </w:rPr>
      </w:pPr>
    </w:p>
    <w:p w:rsidR="004E1A47" w:rsidRDefault="004E1A47" w:rsidP="00445D26">
      <w:pPr>
        <w:jc w:val="both"/>
        <w:rPr>
          <w:b/>
          <w:noProof/>
        </w:rPr>
      </w:pPr>
      <w:r w:rsidRPr="00445D26">
        <w:rPr>
          <w:b/>
          <w:noProof/>
        </w:rPr>
        <w:t>PARTICIPAÇÃO CAMPEONATO PAULISTA 1ª FASE EM SOROCABA JUNHO 2018 – GINASIO NILTON PRADO</w:t>
      </w:r>
    </w:p>
    <w:p w:rsidR="00445D26" w:rsidRPr="00445D26" w:rsidRDefault="00445D26" w:rsidP="00445D26">
      <w:pPr>
        <w:jc w:val="both"/>
        <w:rPr>
          <w:b/>
          <w:noProof/>
        </w:rPr>
      </w:pPr>
    </w:p>
    <w:p w:rsidR="004E1A47" w:rsidRDefault="004E1A47" w:rsidP="00445D26">
      <w:pPr>
        <w:rPr>
          <w:noProof/>
        </w:rPr>
      </w:pPr>
      <w:r w:rsidRPr="002758F5">
        <w:rPr>
          <w:noProof/>
        </w:rPr>
        <w:drawing>
          <wp:inline distT="0" distB="0" distL="0" distR="0">
            <wp:extent cx="2523597" cy="1657978"/>
            <wp:effectExtent l="19050" t="0" r="0" b="0"/>
            <wp:docPr id="60" name="Imagem 2" descr="C:\Users\Luiza\Desktop\Ministerio do esporte\campeonato paulista 1 fas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Desktop\Ministerio do esporte\campeonato paulista 1 fase 2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03" cy="16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6B8">
        <w:rPr>
          <w:noProof/>
        </w:rPr>
        <w:t xml:space="preserve"> </w:t>
      </w:r>
      <w:r w:rsidRPr="008206B8">
        <w:rPr>
          <w:noProof/>
        </w:rPr>
        <w:drawing>
          <wp:inline distT="0" distB="0" distL="0" distR="0">
            <wp:extent cx="2538893" cy="1668027"/>
            <wp:effectExtent l="19050" t="0" r="0" b="0"/>
            <wp:docPr id="61" name="Imagem 14" descr="C:\Users\Luiza\Downloads\IMG-201806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za\Downloads\IMG-20180630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38" cy="166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  <w:rPr>
          <w:noProof/>
        </w:rPr>
      </w:pPr>
    </w:p>
    <w:p w:rsidR="004E1A47" w:rsidRDefault="004E1A47" w:rsidP="004E1A47">
      <w:pPr>
        <w:ind w:left="142"/>
        <w:rPr>
          <w:noProof/>
        </w:rPr>
      </w:pPr>
    </w:p>
    <w:p w:rsidR="004E1A47" w:rsidRDefault="004E1A47" w:rsidP="00445D2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64288" cy="3010441"/>
            <wp:effectExtent l="19050" t="0" r="0" b="0"/>
            <wp:docPr id="6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61" cy="30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26" w:rsidRDefault="00445D26" w:rsidP="00445D26">
      <w:pPr>
        <w:rPr>
          <w:noProof/>
        </w:rPr>
      </w:pPr>
    </w:p>
    <w:p w:rsidR="004E1A47" w:rsidRDefault="004E1A47" w:rsidP="00445D26">
      <w:pPr>
        <w:rPr>
          <w:noProof/>
        </w:rPr>
      </w:pPr>
      <w:r>
        <w:rPr>
          <w:noProof/>
        </w:rPr>
        <w:drawing>
          <wp:inline distT="0" distB="0" distL="0" distR="0">
            <wp:extent cx="5217741" cy="3064748"/>
            <wp:effectExtent l="19050" t="0" r="1959" b="0"/>
            <wp:docPr id="6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4" cy="306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47" w:rsidRDefault="004E1A47" w:rsidP="004E1A47">
      <w:pPr>
        <w:ind w:left="142"/>
      </w:pPr>
    </w:p>
    <w:p w:rsidR="004E1A47" w:rsidRDefault="004E1A47" w:rsidP="00BF2AE9">
      <w:pPr>
        <w:autoSpaceDE w:val="0"/>
        <w:autoSpaceDN w:val="0"/>
        <w:adjustRightInd w:val="0"/>
        <w:jc w:val="both"/>
      </w:pPr>
    </w:p>
    <w:p w:rsidR="006E6082" w:rsidRDefault="006E6082" w:rsidP="00BF2AE9">
      <w:pPr>
        <w:autoSpaceDE w:val="0"/>
        <w:autoSpaceDN w:val="0"/>
        <w:adjustRightInd w:val="0"/>
        <w:jc w:val="both"/>
      </w:pPr>
    </w:p>
    <w:p w:rsidR="002D2001" w:rsidRDefault="002D2001" w:rsidP="00BF2AE9">
      <w:pPr>
        <w:autoSpaceDE w:val="0"/>
        <w:autoSpaceDN w:val="0"/>
        <w:adjustRightInd w:val="0"/>
        <w:jc w:val="both"/>
      </w:pPr>
    </w:p>
    <w:p w:rsidR="002D2001" w:rsidRPr="00966AD0" w:rsidRDefault="002D2001" w:rsidP="00BF2AE9">
      <w:pPr>
        <w:autoSpaceDE w:val="0"/>
        <w:autoSpaceDN w:val="0"/>
        <w:adjustRightInd w:val="0"/>
        <w:jc w:val="both"/>
      </w:pPr>
    </w:p>
    <w:p w:rsidR="001C28AE" w:rsidRDefault="009B7E9C" w:rsidP="00BF2AE9">
      <w:pPr>
        <w:spacing w:line="276" w:lineRule="auto"/>
        <w:ind w:firstLine="709"/>
        <w:jc w:val="both"/>
      </w:pPr>
      <w:r w:rsidRPr="00966AD0">
        <w:tab/>
      </w:r>
      <w:r w:rsidRPr="00966AD0">
        <w:tab/>
      </w:r>
    </w:p>
    <w:p w:rsidR="001C28AE" w:rsidRDefault="001C28AE" w:rsidP="001C28AE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4449415" cy="4722726"/>
            <wp:effectExtent l="19050" t="0" r="8285" b="0"/>
            <wp:docPr id="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23" cy="472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AE" w:rsidRDefault="001C28AE" w:rsidP="00BF2AE9">
      <w:pPr>
        <w:spacing w:line="276" w:lineRule="auto"/>
        <w:ind w:firstLine="709"/>
        <w:jc w:val="both"/>
      </w:pPr>
    </w:p>
    <w:p w:rsidR="00624E98" w:rsidRPr="00966AD0" w:rsidRDefault="001C28AE" w:rsidP="00BF2AE9">
      <w:pPr>
        <w:spacing w:line="276" w:lineRule="auto"/>
        <w:ind w:firstLine="709"/>
        <w:jc w:val="both"/>
      </w:pPr>
      <w:r>
        <w:tab/>
      </w:r>
      <w:r>
        <w:tab/>
      </w:r>
      <w:r w:rsidR="00624E98" w:rsidRPr="00966AD0">
        <w:t xml:space="preserve">Por todo o exposto, é lídima e justa a declaração de Utilidade Pública a </w:t>
      </w:r>
      <w:r w:rsidR="009B7E9C" w:rsidRPr="00966AD0">
        <w:rPr>
          <w:b/>
        </w:rPr>
        <w:t>“</w:t>
      </w:r>
      <w:r>
        <w:rPr>
          <w:b/>
        </w:rPr>
        <w:t xml:space="preserve">APS - </w:t>
      </w:r>
      <w:r w:rsidR="00445D26">
        <w:rPr>
          <w:b/>
        </w:rPr>
        <w:t>ASSOCIAÇÃO PARADESPORTIVA DE SOROCABA</w:t>
      </w:r>
      <w:r w:rsidR="009B7E9C" w:rsidRPr="00966AD0">
        <w:rPr>
          <w:b/>
        </w:rPr>
        <w:t>”</w:t>
      </w:r>
      <w:r w:rsidR="00624E98" w:rsidRPr="00966AD0">
        <w:t>, contando com o apoio dos meus nobres pares para aprovação desta propositura.</w:t>
      </w:r>
    </w:p>
    <w:p w:rsidR="009D4B8F" w:rsidRPr="00966AD0" w:rsidRDefault="009D4B8F" w:rsidP="009B7E9C">
      <w:pPr>
        <w:spacing w:line="276" w:lineRule="auto"/>
        <w:jc w:val="both"/>
      </w:pPr>
    </w:p>
    <w:p w:rsidR="009B7E9C" w:rsidRPr="00966AD0" w:rsidRDefault="009B7E9C" w:rsidP="009B7E9C">
      <w:pPr>
        <w:spacing w:line="276" w:lineRule="auto"/>
        <w:jc w:val="both"/>
        <w:rPr>
          <w:b/>
        </w:rPr>
      </w:pPr>
    </w:p>
    <w:p w:rsidR="005B24E4" w:rsidRPr="00966AD0" w:rsidRDefault="005B24E4" w:rsidP="009B7E9C">
      <w:pPr>
        <w:spacing w:line="276" w:lineRule="auto"/>
        <w:jc w:val="both"/>
        <w:rPr>
          <w:b/>
        </w:rPr>
      </w:pPr>
    </w:p>
    <w:p w:rsidR="00966AD0" w:rsidRPr="00966AD0" w:rsidRDefault="00966AD0" w:rsidP="00966AD0">
      <w:pPr>
        <w:spacing w:line="276" w:lineRule="auto"/>
        <w:jc w:val="center"/>
        <w:rPr>
          <w:b/>
        </w:rPr>
      </w:pPr>
      <w:r w:rsidRPr="00966AD0">
        <w:rPr>
          <w:b/>
        </w:rPr>
        <w:t xml:space="preserve">S/S., </w:t>
      </w:r>
      <w:r w:rsidR="00445D26">
        <w:rPr>
          <w:b/>
        </w:rPr>
        <w:t>26</w:t>
      </w:r>
      <w:r w:rsidRPr="00966AD0">
        <w:rPr>
          <w:b/>
        </w:rPr>
        <w:t xml:space="preserve"> de fevereiro de 2019</w:t>
      </w:r>
    </w:p>
    <w:p w:rsidR="00966AD0" w:rsidRPr="00966AD0" w:rsidRDefault="00966AD0" w:rsidP="00966AD0">
      <w:pPr>
        <w:spacing w:line="276" w:lineRule="auto"/>
        <w:jc w:val="center"/>
        <w:rPr>
          <w:b/>
        </w:rPr>
      </w:pPr>
    </w:p>
    <w:p w:rsidR="00966AD0" w:rsidRPr="00966AD0" w:rsidRDefault="00966AD0" w:rsidP="00966AD0">
      <w:pPr>
        <w:spacing w:line="276" w:lineRule="auto"/>
        <w:jc w:val="center"/>
        <w:rPr>
          <w:b/>
        </w:rPr>
      </w:pPr>
    </w:p>
    <w:p w:rsidR="00966AD0" w:rsidRPr="00966AD0" w:rsidRDefault="00966AD0" w:rsidP="00966AD0">
      <w:pPr>
        <w:spacing w:line="276" w:lineRule="auto"/>
        <w:jc w:val="center"/>
        <w:rPr>
          <w:b/>
        </w:rPr>
      </w:pPr>
    </w:p>
    <w:p w:rsidR="00966AD0" w:rsidRPr="00966AD0" w:rsidRDefault="00966AD0" w:rsidP="00966AD0">
      <w:pPr>
        <w:spacing w:line="276" w:lineRule="auto"/>
        <w:jc w:val="center"/>
        <w:rPr>
          <w:b/>
        </w:rPr>
      </w:pPr>
      <w:r w:rsidRPr="00966AD0">
        <w:rPr>
          <w:b/>
        </w:rPr>
        <w:t>Rodrigo Maganhato "Manga"</w:t>
      </w:r>
    </w:p>
    <w:p w:rsidR="000428A2" w:rsidRPr="00966AD0" w:rsidRDefault="00966AD0" w:rsidP="005B24E4">
      <w:pPr>
        <w:spacing w:line="276" w:lineRule="auto"/>
        <w:jc w:val="center"/>
      </w:pPr>
      <w:r w:rsidRPr="00966AD0">
        <w:rPr>
          <w:b/>
        </w:rPr>
        <w:t>Vereador</w:t>
      </w:r>
    </w:p>
    <w:sectPr w:rsidR="000428A2" w:rsidRPr="00966AD0" w:rsidSect="000B795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40" w:code="9"/>
      <w:pgMar w:top="3119" w:right="1701" w:bottom="1985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C25" w:rsidRDefault="00D84C25" w:rsidP="00584E3E">
      <w:r>
        <w:separator/>
      </w:r>
    </w:p>
  </w:endnote>
  <w:endnote w:type="continuationSeparator" w:id="0">
    <w:p w:rsidR="00D84C25" w:rsidRDefault="00D84C25" w:rsidP="00584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584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584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584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C25" w:rsidRDefault="00D84C25" w:rsidP="00584E3E">
      <w:r>
        <w:separator/>
      </w:r>
    </w:p>
  </w:footnote>
  <w:footnote w:type="continuationSeparator" w:id="0">
    <w:p w:rsidR="00D84C25" w:rsidRDefault="00D84C25" w:rsidP="00584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584E3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9F574F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E3E" w:rsidRDefault="00584E3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821C8D"/>
    <w:multiLevelType w:val="hybridMultilevel"/>
    <w:tmpl w:val="1AC0B4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74F"/>
    <w:rsid w:val="00003846"/>
    <w:rsid w:val="00040543"/>
    <w:rsid w:val="000428A2"/>
    <w:rsid w:val="000635A7"/>
    <w:rsid w:val="000B795F"/>
    <w:rsid w:val="000D358A"/>
    <w:rsid w:val="000E3E4D"/>
    <w:rsid w:val="00121BB9"/>
    <w:rsid w:val="0014257D"/>
    <w:rsid w:val="00181285"/>
    <w:rsid w:val="001A557D"/>
    <w:rsid w:val="001C28AE"/>
    <w:rsid w:val="001C5243"/>
    <w:rsid w:val="002244F2"/>
    <w:rsid w:val="002A509C"/>
    <w:rsid w:val="002D2001"/>
    <w:rsid w:val="002F79B6"/>
    <w:rsid w:val="00355D49"/>
    <w:rsid w:val="00366D57"/>
    <w:rsid w:val="003866E9"/>
    <w:rsid w:val="003A1C62"/>
    <w:rsid w:val="003A4B38"/>
    <w:rsid w:val="00413C6C"/>
    <w:rsid w:val="004157C1"/>
    <w:rsid w:val="00445D26"/>
    <w:rsid w:val="00467721"/>
    <w:rsid w:val="004D3631"/>
    <w:rsid w:val="004E1A47"/>
    <w:rsid w:val="005624E2"/>
    <w:rsid w:val="00584628"/>
    <w:rsid w:val="00584E3E"/>
    <w:rsid w:val="005B24E4"/>
    <w:rsid w:val="005C6AB1"/>
    <w:rsid w:val="005D3A24"/>
    <w:rsid w:val="005D6736"/>
    <w:rsid w:val="00606B68"/>
    <w:rsid w:val="00624E98"/>
    <w:rsid w:val="00634F00"/>
    <w:rsid w:val="006507D7"/>
    <w:rsid w:val="006751FC"/>
    <w:rsid w:val="006E6082"/>
    <w:rsid w:val="007078B0"/>
    <w:rsid w:val="00726BED"/>
    <w:rsid w:val="007750EE"/>
    <w:rsid w:val="007B513D"/>
    <w:rsid w:val="007D1E36"/>
    <w:rsid w:val="0085497F"/>
    <w:rsid w:val="00862E82"/>
    <w:rsid w:val="008C24CB"/>
    <w:rsid w:val="00966AD0"/>
    <w:rsid w:val="009957F1"/>
    <w:rsid w:val="009A2C5E"/>
    <w:rsid w:val="009B7E9C"/>
    <w:rsid w:val="009D4B8F"/>
    <w:rsid w:val="009F2155"/>
    <w:rsid w:val="009F574F"/>
    <w:rsid w:val="009F69F7"/>
    <w:rsid w:val="00A021C2"/>
    <w:rsid w:val="00A4528E"/>
    <w:rsid w:val="00A80A90"/>
    <w:rsid w:val="00B028F1"/>
    <w:rsid w:val="00B23243"/>
    <w:rsid w:val="00B73AC6"/>
    <w:rsid w:val="00BA5C56"/>
    <w:rsid w:val="00BF2AE9"/>
    <w:rsid w:val="00C26A0B"/>
    <w:rsid w:val="00D076BF"/>
    <w:rsid w:val="00D138E7"/>
    <w:rsid w:val="00D21410"/>
    <w:rsid w:val="00D8437A"/>
    <w:rsid w:val="00D84C25"/>
    <w:rsid w:val="00DC0347"/>
    <w:rsid w:val="00DC091B"/>
    <w:rsid w:val="00E174B3"/>
    <w:rsid w:val="00E278D5"/>
    <w:rsid w:val="00E31AAA"/>
    <w:rsid w:val="00EB0EF8"/>
    <w:rsid w:val="00EE37AF"/>
    <w:rsid w:val="00EE4DF0"/>
    <w:rsid w:val="00F35766"/>
    <w:rsid w:val="00F511EE"/>
    <w:rsid w:val="00F53538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A9CCA9CA-9A35-45FB-A7A2-CA07D1887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AC6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84E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584E3E"/>
    <w:rPr>
      <w:sz w:val="24"/>
      <w:szCs w:val="24"/>
    </w:rPr>
  </w:style>
  <w:style w:type="paragraph" w:styleId="Rodap">
    <w:name w:val="footer"/>
    <w:basedOn w:val="Normal"/>
    <w:link w:val="RodapChar"/>
    <w:rsid w:val="00584E3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84E3E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355D49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BF2A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F2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7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3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ODELOS%202017\PL_UTILIDADE%20PUBLIC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PL_UTILIDADE PUBLICA</Template>
  <TotalTime>111</TotalTime>
  <Pages>10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DE SOROCABA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usuarioCamara</dc:creator>
  <cp:lastModifiedBy>usuariocamara</cp:lastModifiedBy>
  <cp:revision>12</cp:revision>
  <cp:lastPrinted>2019-02-26T17:51:00Z</cp:lastPrinted>
  <dcterms:created xsi:type="dcterms:W3CDTF">2017-07-07T17:13:00Z</dcterms:created>
  <dcterms:modified xsi:type="dcterms:W3CDTF">2019-03-01T19:21:00Z</dcterms:modified>
</cp:coreProperties>
</file>