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C4D" w:rsidRPr="004870EE" w:rsidRDefault="00062285">
      <w:pPr>
        <w:jc w:val="center"/>
        <w:rPr>
          <w:b/>
          <w:sz w:val="24"/>
          <w:szCs w:val="24"/>
        </w:rPr>
      </w:pPr>
      <w:r w:rsidRPr="00062285">
        <w:rPr>
          <w:b/>
          <w:sz w:val="24"/>
          <w:szCs w:val="24"/>
        </w:rPr>
        <w:t xml:space="preserve">PROJETO DE </w:t>
      </w:r>
      <w:r w:rsidR="00402CA4">
        <w:rPr>
          <w:b/>
          <w:sz w:val="24"/>
          <w:szCs w:val="24"/>
        </w:rPr>
        <w:t>DECRETO LEGISLATIVO</w:t>
      </w:r>
      <w:r w:rsidR="00402CA4" w:rsidRPr="00062285">
        <w:rPr>
          <w:b/>
          <w:sz w:val="24"/>
          <w:szCs w:val="24"/>
        </w:rPr>
        <w:t xml:space="preserve"> </w:t>
      </w:r>
      <w:r w:rsidRPr="00062285">
        <w:rPr>
          <w:b/>
          <w:sz w:val="24"/>
          <w:szCs w:val="24"/>
        </w:rPr>
        <w:t>Nº</w:t>
      </w:r>
      <w:r w:rsidR="00454804">
        <w:rPr>
          <w:b/>
          <w:sz w:val="24"/>
          <w:szCs w:val="24"/>
        </w:rPr>
        <w:t xml:space="preserve"> 17/2020</w:t>
      </w:r>
      <w:bookmarkStart w:id="0" w:name="_GoBack"/>
      <w:bookmarkEnd w:id="0"/>
    </w:p>
    <w:p w:rsidR="00201C4D" w:rsidRPr="004870EE" w:rsidRDefault="00201C4D">
      <w:pPr>
        <w:jc w:val="center"/>
        <w:rPr>
          <w:b/>
          <w:sz w:val="24"/>
          <w:szCs w:val="24"/>
        </w:rPr>
      </w:pPr>
    </w:p>
    <w:p w:rsidR="00201C4D" w:rsidRPr="00AF4797" w:rsidRDefault="00937641" w:rsidP="00AF4797">
      <w:pPr>
        <w:ind w:left="3402"/>
        <w:jc w:val="both"/>
        <w:rPr>
          <w:b/>
          <w:sz w:val="24"/>
          <w:szCs w:val="24"/>
        </w:rPr>
      </w:pPr>
      <w:r w:rsidRPr="00937641">
        <w:rPr>
          <w:b/>
          <w:sz w:val="24"/>
          <w:szCs w:val="24"/>
        </w:rPr>
        <w:t xml:space="preserve">Dispõe sobre a concessão de </w:t>
      </w:r>
      <w:r w:rsidR="004D01D8" w:rsidRPr="004D01D8">
        <w:rPr>
          <w:b/>
          <w:sz w:val="24"/>
          <w:szCs w:val="24"/>
        </w:rPr>
        <w:t xml:space="preserve">Título de Cidadão Sorocabano ao Ilustríssimo </w:t>
      </w:r>
      <w:r w:rsidR="002F29D0">
        <w:rPr>
          <w:b/>
          <w:sz w:val="24"/>
          <w:szCs w:val="24"/>
        </w:rPr>
        <w:t xml:space="preserve">Senhor </w:t>
      </w:r>
      <w:r w:rsidR="004D01D8">
        <w:rPr>
          <w:b/>
          <w:sz w:val="24"/>
          <w:szCs w:val="24"/>
        </w:rPr>
        <w:t>“</w:t>
      </w:r>
      <w:r w:rsidR="002F29D0">
        <w:rPr>
          <w:b/>
          <w:sz w:val="24"/>
          <w:szCs w:val="24"/>
        </w:rPr>
        <w:t>Adilson Nunes de Souza”</w:t>
      </w:r>
      <w:r w:rsidR="00021AA1">
        <w:rPr>
          <w:b/>
          <w:sz w:val="24"/>
          <w:szCs w:val="24"/>
        </w:rPr>
        <w:t>, e dá outras providências.</w:t>
      </w:r>
    </w:p>
    <w:p w:rsidR="00092619" w:rsidRDefault="00092619">
      <w:pPr>
        <w:ind w:firstLine="2268"/>
        <w:rPr>
          <w:sz w:val="24"/>
          <w:szCs w:val="24"/>
        </w:rPr>
      </w:pPr>
    </w:p>
    <w:p w:rsidR="003F4F12" w:rsidRDefault="003F4F12">
      <w:pPr>
        <w:ind w:firstLine="2268"/>
        <w:rPr>
          <w:sz w:val="24"/>
          <w:szCs w:val="24"/>
        </w:rPr>
      </w:pPr>
    </w:p>
    <w:p w:rsidR="00201C4D" w:rsidRPr="004870EE" w:rsidRDefault="00201C4D">
      <w:pPr>
        <w:ind w:firstLine="2268"/>
        <w:rPr>
          <w:sz w:val="24"/>
          <w:szCs w:val="24"/>
        </w:rPr>
      </w:pPr>
      <w:r w:rsidRPr="004870EE">
        <w:rPr>
          <w:sz w:val="24"/>
          <w:szCs w:val="24"/>
        </w:rPr>
        <w:t>A Câmara Municipal de Sorocaba decreta:</w:t>
      </w:r>
    </w:p>
    <w:p w:rsidR="00201C4D" w:rsidRDefault="00201C4D">
      <w:pPr>
        <w:ind w:firstLine="2268"/>
        <w:jc w:val="both"/>
        <w:rPr>
          <w:sz w:val="24"/>
          <w:szCs w:val="24"/>
        </w:rPr>
      </w:pPr>
    </w:p>
    <w:p w:rsidR="003F4F12" w:rsidRPr="004870EE" w:rsidRDefault="003F4F12">
      <w:pPr>
        <w:ind w:firstLine="2268"/>
        <w:jc w:val="both"/>
        <w:rPr>
          <w:sz w:val="24"/>
          <w:szCs w:val="24"/>
        </w:rPr>
      </w:pPr>
    </w:p>
    <w:p w:rsidR="00E422FA" w:rsidRDefault="00201C4D" w:rsidP="004853C8">
      <w:pPr>
        <w:ind w:firstLine="2268"/>
        <w:jc w:val="both"/>
        <w:rPr>
          <w:sz w:val="24"/>
          <w:szCs w:val="24"/>
        </w:rPr>
      </w:pPr>
      <w:r w:rsidRPr="004870EE">
        <w:rPr>
          <w:sz w:val="24"/>
          <w:szCs w:val="24"/>
        </w:rPr>
        <w:t xml:space="preserve">Art. 1º </w:t>
      </w:r>
      <w:r w:rsidR="004D01D8" w:rsidRPr="00551ACA">
        <w:rPr>
          <w:sz w:val="24"/>
          <w:szCs w:val="24"/>
        </w:rPr>
        <w:t xml:space="preserve">Fica concedido o Título de Cidadão </w:t>
      </w:r>
      <w:r w:rsidR="004D01D8">
        <w:rPr>
          <w:sz w:val="24"/>
          <w:szCs w:val="24"/>
        </w:rPr>
        <w:t xml:space="preserve">Sorocabano ao Ilustríssimo </w:t>
      </w:r>
      <w:r w:rsidR="008E4520" w:rsidRPr="008E4520">
        <w:rPr>
          <w:sz w:val="24"/>
          <w:szCs w:val="24"/>
        </w:rPr>
        <w:t xml:space="preserve">Senhor </w:t>
      </w:r>
      <w:r w:rsidR="004D01D8">
        <w:rPr>
          <w:sz w:val="24"/>
          <w:szCs w:val="24"/>
        </w:rPr>
        <w:t>“</w:t>
      </w:r>
      <w:r w:rsidR="008E4520" w:rsidRPr="008E4520">
        <w:rPr>
          <w:sz w:val="24"/>
          <w:szCs w:val="24"/>
        </w:rPr>
        <w:t>Adilson Nunes de Souza”</w:t>
      </w:r>
      <w:r w:rsidR="00937641" w:rsidRPr="00937641">
        <w:rPr>
          <w:sz w:val="24"/>
          <w:szCs w:val="24"/>
        </w:rPr>
        <w:t>, pelos relevantes serviços prestados a Sorocaba.</w:t>
      </w:r>
    </w:p>
    <w:p w:rsidR="002677CC" w:rsidRDefault="002677CC" w:rsidP="004853C8">
      <w:pPr>
        <w:ind w:firstLine="2268"/>
        <w:jc w:val="both"/>
        <w:rPr>
          <w:sz w:val="24"/>
          <w:szCs w:val="24"/>
        </w:rPr>
      </w:pPr>
    </w:p>
    <w:p w:rsidR="0013491B" w:rsidRDefault="00050EC0" w:rsidP="00DE1EA9">
      <w:pPr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Art. 2º </w:t>
      </w:r>
      <w:r w:rsidR="00B673D0" w:rsidRPr="00B673D0">
        <w:rPr>
          <w:sz w:val="24"/>
          <w:szCs w:val="24"/>
        </w:rPr>
        <w:t>As despesas decorrentes da aprovação deste Decreto Legislativo correrão à conta de verba orçamentária própria</w:t>
      </w:r>
      <w:r w:rsidR="006848A9">
        <w:rPr>
          <w:sz w:val="24"/>
          <w:szCs w:val="24"/>
        </w:rPr>
        <w:t>.</w:t>
      </w:r>
    </w:p>
    <w:p w:rsidR="0013491B" w:rsidRDefault="0013491B" w:rsidP="00DE1EA9">
      <w:pPr>
        <w:ind w:firstLine="2268"/>
        <w:jc w:val="both"/>
        <w:rPr>
          <w:sz w:val="24"/>
          <w:szCs w:val="24"/>
        </w:rPr>
      </w:pPr>
    </w:p>
    <w:p w:rsidR="00090762" w:rsidRDefault="00090762" w:rsidP="00DE1EA9">
      <w:pPr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Art. 3º </w:t>
      </w:r>
      <w:r w:rsidR="00B673D0" w:rsidRPr="00B673D0">
        <w:rPr>
          <w:sz w:val="24"/>
          <w:szCs w:val="24"/>
        </w:rPr>
        <w:t>Este Decreto Legislativo entra em vigor na data de sua publicação</w:t>
      </w:r>
      <w:r>
        <w:rPr>
          <w:sz w:val="24"/>
          <w:szCs w:val="24"/>
        </w:rPr>
        <w:t>.</w:t>
      </w:r>
    </w:p>
    <w:p w:rsidR="00575EA2" w:rsidRDefault="00575EA2">
      <w:pPr>
        <w:ind w:firstLine="2268"/>
        <w:jc w:val="both"/>
        <w:rPr>
          <w:sz w:val="24"/>
          <w:szCs w:val="24"/>
        </w:rPr>
      </w:pPr>
    </w:p>
    <w:p w:rsidR="00575EA2" w:rsidRPr="004870EE" w:rsidRDefault="00575EA2">
      <w:pPr>
        <w:ind w:firstLine="2268"/>
        <w:jc w:val="both"/>
        <w:rPr>
          <w:sz w:val="24"/>
          <w:szCs w:val="24"/>
        </w:rPr>
      </w:pPr>
    </w:p>
    <w:p w:rsidR="00201C4D" w:rsidRPr="004870EE" w:rsidRDefault="00201C4D">
      <w:pPr>
        <w:jc w:val="center"/>
        <w:rPr>
          <w:b/>
          <w:sz w:val="24"/>
          <w:szCs w:val="24"/>
        </w:rPr>
      </w:pPr>
      <w:r w:rsidRPr="004870EE">
        <w:rPr>
          <w:b/>
          <w:sz w:val="24"/>
          <w:szCs w:val="24"/>
        </w:rPr>
        <w:t>S/S.,</w:t>
      </w:r>
      <w:r w:rsidR="001259F9">
        <w:rPr>
          <w:b/>
          <w:sz w:val="24"/>
          <w:szCs w:val="24"/>
        </w:rPr>
        <w:t xml:space="preserve"> </w:t>
      </w:r>
      <w:r w:rsidR="00E358DE">
        <w:rPr>
          <w:b/>
          <w:sz w:val="24"/>
          <w:szCs w:val="24"/>
        </w:rPr>
        <w:t>20</w:t>
      </w:r>
      <w:r w:rsidR="00230280">
        <w:rPr>
          <w:b/>
          <w:sz w:val="24"/>
          <w:szCs w:val="24"/>
        </w:rPr>
        <w:t xml:space="preserve"> de </w:t>
      </w:r>
      <w:r w:rsidR="00E358DE">
        <w:rPr>
          <w:b/>
          <w:sz w:val="24"/>
          <w:szCs w:val="24"/>
        </w:rPr>
        <w:t>fevereiro</w:t>
      </w:r>
      <w:r w:rsidR="00230280">
        <w:rPr>
          <w:b/>
          <w:sz w:val="24"/>
          <w:szCs w:val="24"/>
        </w:rPr>
        <w:t xml:space="preserve"> de 20</w:t>
      </w:r>
      <w:r w:rsidR="00E358DE">
        <w:rPr>
          <w:b/>
          <w:sz w:val="24"/>
          <w:szCs w:val="24"/>
        </w:rPr>
        <w:t>20</w:t>
      </w:r>
    </w:p>
    <w:p w:rsidR="003F4F12" w:rsidRDefault="003F4F12">
      <w:pPr>
        <w:ind w:firstLine="2268"/>
        <w:rPr>
          <w:b/>
          <w:sz w:val="24"/>
          <w:szCs w:val="24"/>
        </w:rPr>
      </w:pPr>
    </w:p>
    <w:p w:rsidR="00B673D0" w:rsidRDefault="00B673D0">
      <w:pPr>
        <w:ind w:firstLine="2268"/>
        <w:rPr>
          <w:b/>
          <w:sz w:val="24"/>
          <w:szCs w:val="24"/>
        </w:rPr>
      </w:pPr>
    </w:p>
    <w:p w:rsidR="00B673D0" w:rsidRPr="004870EE" w:rsidRDefault="00B673D0">
      <w:pPr>
        <w:ind w:firstLine="2268"/>
        <w:rPr>
          <w:b/>
          <w:sz w:val="24"/>
          <w:szCs w:val="24"/>
        </w:rPr>
      </w:pPr>
    </w:p>
    <w:p w:rsidR="00201C4D" w:rsidRDefault="00201C4D">
      <w:pPr>
        <w:jc w:val="center"/>
        <w:rPr>
          <w:b/>
          <w:sz w:val="24"/>
          <w:szCs w:val="24"/>
        </w:rPr>
      </w:pPr>
    </w:p>
    <w:p w:rsidR="00062285" w:rsidRPr="004870EE" w:rsidRDefault="000622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Renan Santos</w:t>
      </w:r>
    </w:p>
    <w:p w:rsidR="00201C4D" w:rsidRPr="004870EE" w:rsidRDefault="00201C4D">
      <w:pPr>
        <w:jc w:val="center"/>
        <w:rPr>
          <w:b/>
          <w:sz w:val="24"/>
          <w:szCs w:val="24"/>
        </w:rPr>
      </w:pPr>
      <w:r w:rsidRPr="004870EE">
        <w:rPr>
          <w:b/>
          <w:sz w:val="24"/>
          <w:szCs w:val="24"/>
        </w:rPr>
        <w:t>Vereador</w:t>
      </w:r>
    </w:p>
    <w:p w:rsidR="00201C4D" w:rsidRPr="004870EE" w:rsidRDefault="00201C4D">
      <w:pPr>
        <w:rPr>
          <w:sz w:val="24"/>
          <w:szCs w:val="24"/>
        </w:rPr>
      </w:pPr>
      <w:r w:rsidRPr="004870EE">
        <w:rPr>
          <w:b/>
          <w:sz w:val="24"/>
          <w:szCs w:val="24"/>
        </w:rPr>
        <w:br w:type="page"/>
      </w:r>
      <w:r w:rsidRPr="004870EE">
        <w:rPr>
          <w:b/>
          <w:smallCaps/>
          <w:sz w:val="24"/>
          <w:szCs w:val="24"/>
        </w:rPr>
        <w:lastRenderedPageBreak/>
        <w:t>Justificativa:</w:t>
      </w:r>
    </w:p>
    <w:p w:rsidR="00201C4D" w:rsidRPr="004870EE" w:rsidRDefault="00201C4D" w:rsidP="00185E55">
      <w:pPr>
        <w:ind w:firstLine="2268"/>
        <w:jc w:val="both"/>
        <w:rPr>
          <w:sz w:val="24"/>
          <w:szCs w:val="24"/>
        </w:rPr>
      </w:pPr>
    </w:p>
    <w:p w:rsidR="008E4520" w:rsidRDefault="008E4520" w:rsidP="008D239F">
      <w:pPr>
        <w:spacing w:line="360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Adilson Nunes de Souza, nascido em 26 de outubro de 1968, na cidade de São Paulo, no bairro de </w:t>
      </w:r>
      <w:proofErr w:type="spellStart"/>
      <w:r w:rsidR="00EC07D7">
        <w:rPr>
          <w:sz w:val="24"/>
          <w:szCs w:val="24"/>
        </w:rPr>
        <w:t>L</w:t>
      </w:r>
      <w:r>
        <w:rPr>
          <w:sz w:val="24"/>
          <w:szCs w:val="24"/>
        </w:rPr>
        <w:t>avapés</w:t>
      </w:r>
      <w:proofErr w:type="spellEnd"/>
      <w:r w:rsidR="00F07CDE">
        <w:rPr>
          <w:sz w:val="24"/>
          <w:szCs w:val="24"/>
        </w:rPr>
        <w:t>. De berço humilde, começou a trabalhar muito cedo para auxiliar nas necessidades de seu lar. Em 2000, passou a residir em Sorocaba</w:t>
      </w:r>
      <w:r w:rsidR="003D1B9F">
        <w:rPr>
          <w:sz w:val="24"/>
          <w:szCs w:val="24"/>
        </w:rPr>
        <w:t xml:space="preserve">, onde fundou o grupo </w:t>
      </w:r>
      <w:proofErr w:type="spellStart"/>
      <w:r w:rsidR="003D1B9F">
        <w:rPr>
          <w:sz w:val="24"/>
          <w:szCs w:val="24"/>
        </w:rPr>
        <w:t>Dex</w:t>
      </w:r>
      <w:proofErr w:type="spellEnd"/>
      <w:r w:rsidR="003D1B9F">
        <w:rPr>
          <w:sz w:val="24"/>
          <w:szCs w:val="24"/>
        </w:rPr>
        <w:t xml:space="preserve"> Trans</w:t>
      </w:r>
      <w:r w:rsidR="000B261E">
        <w:rPr>
          <w:sz w:val="24"/>
          <w:szCs w:val="24"/>
        </w:rPr>
        <w:t>porte, trabalhando como motoboy.</w:t>
      </w:r>
    </w:p>
    <w:p w:rsidR="000B261E" w:rsidRDefault="000B261E" w:rsidP="008D239F">
      <w:pPr>
        <w:spacing w:line="360" w:lineRule="auto"/>
        <w:ind w:firstLine="1701"/>
        <w:jc w:val="both"/>
        <w:rPr>
          <w:sz w:val="24"/>
          <w:szCs w:val="24"/>
        </w:rPr>
      </w:pPr>
    </w:p>
    <w:p w:rsidR="000437D8" w:rsidRDefault="00A367C8" w:rsidP="008D239F">
      <w:pPr>
        <w:spacing w:line="360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No ano de</w:t>
      </w:r>
      <w:r w:rsidR="000B261E">
        <w:rPr>
          <w:sz w:val="24"/>
          <w:szCs w:val="24"/>
        </w:rPr>
        <w:t xml:space="preserve"> 2006</w:t>
      </w:r>
      <w:r w:rsidR="000437D8">
        <w:rPr>
          <w:sz w:val="24"/>
          <w:szCs w:val="24"/>
        </w:rPr>
        <w:t xml:space="preserve">, sofreu acidente grave enquanto trabalhava, ocasião em que teve sua perna amputada. </w:t>
      </w:r>
    </w:p>
    <w:p w:rsidR="000437D8" w:rsidRDefault="000437D8" w:rsidP="008D239F">
      <w:pPr>
        <w:spacing w:line="360" w:lineRule="auto"/>
        <w:ind w:firstLine="1701"/>
        <w:jc w:val="both"/>
        <w:rPr>
          <w:sz w:val="24"/>
          <w:szCs w:val="24"/>
        </w:rPr>
      </w:pPr>
    </w:p>
    <w:p w:rsidR="00653A3D" w:rsidRDefault="000437D8" w:rsidP="008D239F">
      <w:pPr>
        <w:spacing w:line="360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dessa nova realidade de vida, enfrentando problemas de saúde, como o sobrepeso, </w:t>
      </w:r>
      <w:r w:rsidR="007C7822">
        <w:rPr>
          <w:sz w:val="24"/>
          <w:szCs w:val="24"/>
        </w:rPr>
        <w:t xml:space="preserve">buscou praticar atividades físicas para ter melhor qualidade de vida. Com isso, conheceu a modalidade </w:t>
      </w:r>
      <w:proofErr w:type="spellStart"/>
      <w:r w:rsidR="007C7822">
        <w:rPr>
          <w:sz w:val="24"/>
          <w:szCs w:val="24"/>
        </w:rPr>
        <w:t>paradesportiva</w:t>
      </w:r>
      <w:proofErr w:type="spellEnd"/>
      <w:r w:rsidR="007C7822">
        <w:rPr>
          <w:sz w:val="24"/>
          <w:szCs w:val="24"/>
        </w:rPr>
        <w:t xml:space="preserve"> de futebol de amputados, </w:t>
      </w:r>
      <w:r w:rsidR="00821A48">
        <w:rPr>
          <w:sz w:val="24"/>
          <w:szCs w:val="24"/>
        </w:rPr>
        <w:t xml:space="preserve">o que originou a criação da Associação Sorocaba Futebol de Amputados, associação a qual atualmente é presidente, colaborando com a ressocialização de </w:t>
      </w:r>
      <w:r w:rsidR="00F220C8">
        <w:rPr>
          <w:sz w:val="24"/>
          <w:szCs w:val="24"/>
        </w:rPr>
        <w:t xml:space="preserve">outras pessoas que sofrem com o trauma de uma deficiência física, possibilitando melhora no bem estar </w:t>
      </w:r>
      <w:r w:rsidR="00653A3D">
        <w:rPr>
          <w:sz w:val="24"/>
          <w:szCs w:val="24"/>
        </w:rPr>
        <w:t>desses cidadãos.</w:t>
      </w:r>
    </w:p>
    <w:p w:rsidR="00653A3D" w:rsidRDefault="00653A3D" w:rsidP="008D239F">
      <w:pPr>
        <w:spacing w:line="360" w:lineRule="auto"/>
        <w:ind w:firstLine="1701"/>
        <w:jc w:val="both"/>
        <w:rPr>
          <w:sz w:val="24"/>
          <w:szCs w:val="24"/>
        </w:rPr>
      </w:pPr>
    </w:p>
    <w:p w:rsidR="000B261E" w:rsidRDefault="00E358DE" w:rsidP="008D239F">
      <w:pPr>
        <w:spacing w:line="360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Em</w:t>
      </w:r>
      <w:r w:rsidR="00653A3D">
        <w:rPr>
          <w:sz w:val="24"/>
          <w:szCs w:val="24"/>
        </w:rPr>
        <w:t xml:space="preserve"> 2019, a Associação Sorocaba Futebol de Amputados sagrou-se campeã da Série B do Campeonato Brasileiro de</w:t>
      </w:r>
      <w:r w:rsidR="00F220C8">
        <w:rPr>
          <w:sz w:val="24"/>
          <w:szCs w:val="24"/>
        </w:rPr>
        <w:t xml:space="preserve"> </w:t>
      </w:r>
      <w:r w:rsidR="00DF176F">
        <w:rPr>
          <w:sz w:val="24"/>
          <w:szCs w:val="24"/>
        </w:rPr>
        <w:t>Futebol de Amputados, em partida disputada em 13 de outubro</w:t>
      </w:r>
      <w:r w:rsidR="00AE3389">
        <w:rPr>
          <w:sz w:val="24"/>
          <w:szCs w:val="24"/>
        </w:rPr>
        <w:t xml:space="preserve">, </w:t>
      </w:r>
      <w:r w:rsidR="00B11636">
        <w:rPr>
          <w:sz w:val="24"/>
          <w:szCs w:val="24"/>
        </w:rPr>
        <w:t>o que qualificou a equipe para disputar a Sé</w:t>
      </w:r>
      <w:r w:rsidR="00C139BE">
        <w:rPr>
          <w:sz w:val="24"/>
          <w:szCs w:val="24"/>
        </w:rPr>
        <w:t>rie A do C</w:t>
      </w:r>
      <w:r w:rsidR="00F128A4">
        <w:rPr>
          <w:sz w:val="24"/>
          <w:szCs w:val="24"/>
        </w:rPr>
        <w:t xml:space="preserve">ampeonato </w:t>
      </w:r>
      <w:r w:rsidR="00C139BE">
        <w:rPr>
          <w:sz w:val="24"/>
          <w:szCs w:val="24"/>
        </w:rPr>
        <w:t>B</w:t>
      </w:r>
      <w:r w:rsidR="00F128A4">
        <w:rPr>
          <w:sz w:val="24"/>
          <w:szCs w:val="24"/>
        </w:rPr>
        <w:t>rasileiro.</w:t>
      </w:r>
    </w:p>
    <w:p w:rsidR="00DE6876" w:rsidRDefault="00DE6876" w:rsidP="008D239F">
      <w:pPr>
        <w:spacing w:line="360" w:lineRule="auto"/>
        <w:ind w:firstLine="1701"/>
        <w:jc w:val="both"/>
        <w:rPr>
          <w:sz w:val="24"/>
          <w:szCs w:val="24"/>
        </w:rPr>
      </w:pPr>
    </w:p>
    <w:p w:rsidR="00DE6876" w:rsidRDefault="00DE6876" w:rsidP="008D239F">
      <w:pPr>
        <w:spacing w:line="360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da conquista da Série B do Campeonato Brasileiro, o </w:t>
      </w:r>
      <w:r w:rsidR="005277A9">
        <w:rPr>
          <w:sz w:val="24"/>
          <w:szCs w:val="24"/>
        </w:rPr>
        <w:t>currículo esportivo do Senhor Adilson</w:t>
      </w:r>
      <w:r w:rsidR="00DE5F60">
        <w:rPr>
          <w:sz w:val="24"/>
          <w:szCs w:val="24"/>
        </w:rPr>
        <w:t xml:space="preserve"> em 2019</w:t>
      </w:r>
      <w:r w:rsidR="005277A9">
        <w:rPr>
          <w:sz w:val="24"/>
          <w:szCs w:val="24"/>
        </w:rPr>
        <w:t xml:space="preserve"> conta com: 2º Lugar no Torneio Sorocaba; 2º Lugar</w:t>
      </w:r>
      <w:r w:rsidR="005C648A">
        <w:rPr>
          <w:sz w:val="24"/>
          <w:szCs w:val="24"/>
        </w:rPr>
        <w:t xml:space="preserve"> no</w:t>
      </w:r>
      <w:r w:rsidR="005277A9">
        <w:rPr>
          <w:sz w:val="24"/>
          <w:szCs w:val="24"/>
        </w:rPr>
        <w:t xml:space="preserve"> Torneio Ourinhos; 3º Lugar na Taça </w:t>
      </w:r>
      <w:r w:rsidR="00DE5F60">
        <w:rPr>
          <w:sz w:val="24"/>
          <w:szCs w:val="24"/>
        </w:rPr>
        <w:t>Mogi Série A; 5º Lugar no Campeonato Paulista.</w:t>
      </w:r>
    </w:p>
    <w:p w:rsidR="00F128A4" w:rsidRDefault="00F128A4" w:rsidP="008D239F">
      <w:pPr>
        <w:spacing w:line="360" w:lineRule="auto"/>
        <w:ind w:firstLine="1701"/>
        <w:jc w:val="both"/>
        <w:rPr>
          <w:sz w:val="24"/>
          <w:szCs w:val="24"/>
        </w:rPr>
      </w:pPr>
    </w:p>
    <w:p w:rsidR="008C5139" w:rsidRDefault="008D239F" w:rsidP="008D239F">
      <w:pPr>
        <w:spacing w:line="360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Por tais razões</w:t>
      </w:r>
      <w:r w:rsidRPr="008D239F">
        <w:rPr>
          <w:sz w:val="24"/>
          <w:szCs w:val="24"/>
        </w:rPr>
        <w:t xml:space="preserve">, é que o homenageado </w:t>
      </w:r>
      <w:r w:rsidR="00F128A4">
        <w:rPr>
          <w:sz w:val="24"/>
          <w:szCs w:val="24"/>
        </w:rPr>
        <w:t>Senhor Adilson Nunes de Souza</w:t>
      </w:r>
      <w:r w:rsidRPr="008D239F">
        <w:rPr>
          <w:sz w:val="24"/>
          <w:szCs w:val="24"/>
        </w:rPr>
        <w:t>, é merecedor de tal grandiosa honraria, pela sua brilhante trajetória esportista em nosso município, e reconhecimento no cenário nacional.</w:t>
      </w:r>
    </w:p>
    <w:p w:rsidR="00FA0245" w:rsidRDefault="00FA0245" w:rsidP="00C008CF">
      <w:pPr>
        <w:spacing w:line="360" w:lineRule="auto"/>
        <w:ind w:firstLine="1701"/>
        <w:jc w:val="both"/>
        <w:rPr>
          <w:sz w:val="24"/>
          <w:szCs w:val="24"/>
        </w:rPr>
      </w:pPr>
    </w:p>
    <w:p w:rsidR="008A3521" w:rsidRDefault="00B968F8" w:rsidP="00D40DF8">
      <w:pPr>
        <w:spacing w:line="360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Assim,</w:t>
      </w:r>
      <w:r w:rsidR="008A3521" w:rsidRPr="008A3521">
        <w:rPr>
          <w:sz w:val="24"/>
          <w:szCs w:val="24"/>
        </w:rPr>
        <w:t xml:space="preserve"> solicito dos Nobres Pares a aprovação deste projeto.</w:t>
      </w:r>
    </w:p>
    <w:p w:rsidR="004870EE" w:rsidRPr="004870EE" w:rsidRDefault="004870EE" w:rsidP="004870EE">
      <w:pPr>
        <w:ind w:firstLine="1701"/>
        <w:jc w:val="both"/>
        <w:rPr>
          <w:sz w:val="24"/>
          <w:szCs w:val="24"/>
        </w:rPr>
      </w:pPr>
    </w:p>
    <w:p w:rsidR="00201C4D" w:rsidRPr="004870EE" w:rsidRDefault="00201C4D">
      <w:pPr>
        <w:jc w:val="center"/>
        <w:rPr>
          <w:b/>
          <w:sz w:val="24"/>
          <w:szCs w:val="24"/>
        </w:rPr>
      </w:pPr>
      <w:r w:rsidRPr="004870EE">
        <w:rPr>
          <w:b/>
          <w:sz w:val="24"/>
          <w:szCs w:val="24"/>
        </w:rPr>
        <w:t>S/S.,</w:t>
      </w:r>
      <w:r w:rsidR="00D40DF8">
        <w:rPr>
          <w:b/>
          <w:sz w:val="24"/>
          <w:szCs w:val="24"/>
        </w:rPr>
        <w:t xml:space="preserve"> </w:t>
      </w:r>
      <w:r w:rsidR="00C139BE">
        <w:rPr>
          <w:b/>
          <w:sz w:val="24"/>
          <w:szCs w:val="24"/>
        </w:rPr>
        <w:t>20</w:t>
      </w:r>
      <w:r w:rsidR="00230280">
        <w:rPr>
          <w:b/>
          <w:sz w:val="24"/>
          <w:szCs w:val="24"/>
        </w:rPr>
        <w:t xml:space="preserve"> de </w:t>
      </w:r>
      <w:r w:rsidR="00C139BE">
        <w:rPr>
          <w:b/>
          <w:sz w:val="24"/>
          <w:szCs w:val="24"/>
        </w:rPr>
        <w:t>fevereiro</w:t>
      </w:r>
      <w:r w:rsidR="00230280">
        <w:rPr>
          <w:b/>
          <w:sz w:val="24"/>
          <w:szCs w:val="24"/>
        </w:rPr>
        <w:t xml:space="preserve"> de 20</w:t>
      </w:r>
      <w:r w:rsidR="00C139BE">
        <w:rPr>
          <w:b/>
          <w:sz w:val="24"/>
          <w:szCs w:val="24"/>
        </w:rPr>
        <w:t>20</w:t>
      </w:r>
    </w:p>
    <w:p w:rsidR="00201C4D" w:rsidRPr="004870EE" w:rsidRDefault="00201C4D">
      <w:pPr>
        <w:jc w:val="center"/>
        <w:rPr>
          <w:b/>
          <w:sz w:val="24"/>
          <w:szCs w:val="24"/>
        </w:rPr>
      </w:pPr>
    </w:p>
    <w:p w:rsidR="00201C4D" w:rsidRPr="004870EE" w:rsidRDefault="00201C4D">
      <w:pPr>
        <w:jc w:val="center"/>
        <w:rPr>
          <w:b/>
          <w:sz w:val="24"/>
          <w:szCs w:val="24"/>
        </w:rPr>
      </w:pPr>
    </w:p>
    <w:p w:rsidR="00A0112A" w:rsidRDefault="00A0112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Renan Santos</w:t>
      </w:r>
    </w:p>
    <w:p w:rsidR="00201C4D" w:rsidRDefault="00201C4D" w:rsidP="00613347">
      <w:pPr>
        <w:jc w:val="center"/>
        <w:rPr>
          <w:b/>
          <w:sz w:val="24"/>
          <w:szCs w:val="24"/>
        </w:rPr>
      </w:pPr>
      <w:r w:rsidRPr="004870EE">
        <w:rPr>
          <w:b/>
          <w:sz w:val="24"/>
          <w:szCs w:val="24"/>
        </w:rPr>
        <w:t>Vereador</w:t>
      </w:r>
    </w:p>
    <w:p w:rsidR="00D95E7F" w:rsidRDefault="00D95E7F" w:rsidP="00613347">
      <w:pPr>
        <w:jc w:val="center"/>
        <w:rPr>
          <w:b/>
          <w:sz w:val="24"/>
          <w:szCs w:val="24"/>
        </w:rPr>
      </w:pPr>
    </w:p>
    <w:p w:rsidR="00D95E7F" w:rsidRDefault="00D95E7F">
      <w:pPr>
        <w:overflowPunct/>
        <w:autoSpaceDE/>
        <w:autoSpaceDN/>
        <w:adjustRightInd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95E7F" w:rsidRPr="00613347" w:rsidRDefault="00D95E7F" w:rsidP="00D95E7F">
      <w:pPr>
        <w:ind w:left="-99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9144000"/>
            <wp:effectExtent l="19050" t="0" r="0" b="0"/>
            <wp:docPr id="14" name="Imagem 13" descr="C:\Users\usuario\Desktop\OLAVO\PL\1. Protocolados\PDL Título Cidadão Sorocabano\Nova pasta\Nova pasta\WhatsApp Image 2020-02-17 at 08.5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OLAVO\PL\1. Protocolados\PDL Título Cidadão Sorocabano\Nova pasta\Nova pasta\WhatsApp Image 2020-02-17 at 08.52.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067175" cy="5793740"/>
            <wp:effectExtent l="19050" t="0" r="9525" b="0"/>
            <wp:docPr id="13" name="Imagem 12" descr="C:\Users\usuario\Desktop\OLAVO\PL\1. Protocolados\PDL Título Cidadão Sorocabano\Nova pasta\Nova pasta\WhatsApp Image 2020-02-14 at 09.46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OLAVO\PL\1. Protocolados\PDL Título Cidadão Sorocabano\Nova pasta\Nova pasta\WhatsApp Image 2020-02-14 at 09.46.1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4278630"/>
            <wp:effectExtent l="19050" t="0" r="0" b="0"/>
            <wp:docPr id="12" name="Imagem 11" descr="C:\Users\usuario\Desktop\OLAVO\PL\1. Protocolados\PDL Título Cidadão Sorocabano\Nova pasta\Nova pasta\WhatsApp Image 2020-02-14 at 09.4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OLAVO\PL\1. Protocolados\PDL Título Cidadão Sorocabano\Nova pasta\Nova pasta\WhatsApp Image 2020-02-14 at 09.46.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9144000"/>
            <wp:effectExtent l="19050" t="0" r="0" b="0"/>
            <wp:docPr id="11" name="Imagem 10" descr="C:\Users\usuario\Desktop\OLAVO\PL\1. Protocolados\PDL Título Cidadão Sorocabano\Nova pasta\Nova pasta\WhatsApp Image 2020-02-14 at 09.46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OLAVO\PL\1. Protocolados\PDL Título Cidadão Sorocabano\Nova pasta\Nova pasta\WhatsApp Image 2020-02-14 at 09.46.1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504055" cy="9144000"/>
            <wp:effectExtent l="19050" t="0" r="0" b="0"/>
            <wp:docPr id="9" name="Imagem 8" descr="C:\Users\usuario\Desktop\OLAVO\PL\1. Protocolados\PDL Título Cidadão Sorocabano\Nova pasta\Nova pasta\WhatsApp Image 2020-02-14 at 09.4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OLAVO\PL\1. Protocolados\PDL Título Cidadão Sorocabano\Nova pasta\Nova pasta\WhatsApp Image 2020-02-14 at 09.46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5145405"/>
            <wp:effectExtent l="19050" t="0" r="0" b="0"/>
            <wp:docPr id="8" name="Imagem 7" descr="C:\Users\usuario\Desktop\OLAVO\PL\1. Protocolados\PDL Título Cidadão Sorocabano\Nova pasta\Nova pasta\WhatsApp Image 2020-02-13 at 16.52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OLAVO\PL\1. Protocolados\PDL Título Cidadão Sorocabano\Nova pasta\Nova pasta\WhatsApp Image 2020-02-13 at 16.52.1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7560945"/>
            <wp:effectExtent l="19050" t="0" r="0" b="0"/>
            <wp:docPr id="7" name="Imagem 6" descr="C:\Users\usuario\Desktop\OLAVO\PL\1. Protocolados\PDL Título Cidadão Sorocabano\Nova pasta\Nova pasta\WhatsApp Image 2020-02-13 at 16.52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OLAVO\PL\1. Protocolados\PDL Título Cidadão Sorocabano\Nova pasta\Nova pasta\WhatsApp Image 2020-02-13 at 16.52.1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4803775"/>
            <wp:effectExtent l="19050" t="0" r="0" b="0"/>
            <wp:docPr id="6" name="Imagem 5" descr="C:\Users\usuario\Desktop\OLAVO\PL\1. Protocolados\PDL Título Cidadão Sorocabano\Nova pasta\Nova pasta\WhatsApp Image 2020-02-13 at 16.52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OLAVO\PL\1. Protocolados\PDL Título Cidadão Sorocabano\Nova pasta\Nova pasta\WhatsApp Image 2020-02-13 at 16.52.16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64275" cy="4639945"/>
            <wp:effectExtent l="19050" t="0" r="3175" b="0"/>
            <wp:docPr id="5" name="Imagem 4" descr="C:\Users\usuario\Desktop\OLAVO\PL\1. Protocolados\PDL Título Cidadão Sorocabano\Nova pasta\Nova pasta\WhatsApp Image 2020-02-13 at 16.52.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OLAVO\PL\1. Protocolados\PDL Título Cidadão Sorocabano\Nova pasta\Nova pasta\WhatsApp Image 2020-02-13 at 16.52.15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9144000"/>
            <wp:effectExtent l="19050" t="0" r="0" b="0"/>
            <wp:docPr id="4" name="Imagem 3" descr="C:\Users\usuario\Desktop\OLAVO\PL\1. Protocolados\PDL Título Cidadão Sorocabano\Nova pasta\Nova pasta\WhatsApp Image 2020-02-13 at 16.52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OLAVO\PL\1. Protocolados\PDL Título Cidadão Sorocabano\Nova pasta\Nova pasta\WhatsApp Image 2020-02-13 at 16.52.15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6858000"/>
            <wp:effectExtent l="19050" t="0" r="0" b="0"/>
            <wp:docPr id="3" name="Imagem 2" descr="C:\Users\usuario\Desktop\OLAVO\PL\1. Protocolados\PDL Título Cidadão Sorocabano\Nova pasta\Nova pasta\WhatsApp Image 2020-02-13 at 16.52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OLAVO\PL\1. Protocolados\PDL Título Cidadão Sorocabano\Nova pasta\Nova pasta\WhatsApp Image 2020-02-13 at 16.52.1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596627" cy="6165916"/>
            <wp:effectExtent l="19050" t="0" r="0" b="0"/>
            <wp:docPr id="2" name="Imagem 1" descr="C:\Users\usuario\Desktop\OLAVO\PL\1. Protocolados\PDL Título Cidadão Sorocabano\Nova pasta\Nova pasta\WhatsApp Image 2020-02-17 at 08.52.2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LAVO\PL\1. Protocolados\PDL Título Cidadão Sorocabano\Nova pasta\Nova pasta\WhatsApp Image 2020-02-17 at 08.52.28 (4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05" cy="61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E7F" w:rsidRPr="00613347" w:rsidSect="00DE5F60">
      <w:headerReference w:type="default" r:id="rId19"/>
      <w:type w:val="continuous"/>
      <w:pgSz w:w="11907" w:h="16840" w:code="9"/>
      <w:pgMar w:top="3119" w:right="1701" w:bottom="1560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6E1" w:rsidRDefault="000E76E1" w:rsidP="00091627">
      <w:r>
        <w:separator/>
      </w:r>
    </w:p>
  </w:endnote>
  <w:endnote w:type="continuationSeparator" w:id="0">
    <w:p w:rsidR="000E76E1" w:rsidRDefault="000E76E1" w:rsidP="00091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6E1" w:rsidRDefault="000E76E1" w:rsidP="00091627">
      <w:r>
        <w:separator/>
      </w:r>
    </w:p>
  </w:footnote>
  <w:footnote w:type="continuationSeparator" w:id="0">
    <w:p w:rsidR="000E76E1" w:rsidRDefault="000E76E1" w:rsidP="00091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627" w:rsidRDefault="00062285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269875</wp:posOffset>
          </wp:positionV>
          <wp:extent cx="6690995" cy="1131570"/>
          <wp:effectExtent l="1905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EC64DB"/>
    <w:rsid w:val="00011A81"/>
    <w:rsid w:val="00021AA1"/>
    <w:rsid w:val="000263E3"/>
    <w:rsid w:val="000270CE"/>
    <w:rsid w:val="00034B9A"/>
    <w:rsid w:val="000437D8"/>
    <w:rsid w:val="00050EC0"/>
    <w:rsid w:val="00051698"/>
    <w:rsid w:val="00061DE1"/>
    <w:rsid w:val="00062285"/>
    <w:rsid w:val="000771E5"/>
    <w:rsid w:val="00090762"/>
    <w:rsid w:val="00091627"/>
    <w:rsid w:val="00092619"/>
    <w:rsid w:val="000A3D83"/>
    <w:rsid w:val="000B261E"/>
    <w:rsid w:val="000C0A9F"/>
    <w:rsid w:val="000C7CAF"/>
    <w:rsid w:val="000E76E1"/>
    <w:rsid w:val="00110019"/>
    <w:rsid w:val="001101CA"/>
    <w:rsid w:val="00117DAE"/>
    <w:rsid w:val="001259F9"/>
    <w:rsid w:val="0013491B"/>
    <w:rsid w:val="00140ADC"/>
    <w:rsid w:val="001451AB"/>
    <w:rsid w:val="00170E7E"/>
    <w:rsid w:val="001851CE"/>
    <w:rsid w:val="00185E55"/>
    <w:rsid w:val="001A410D"/>
    <w:rsid w:val="00201C4D"/>
    <w:rsid w:val="00230280"/>
    <w:rsid w:val="002435D1"/>
    <w:rsid w:val="00245E20"/>
    <w:rsid w:val="00247302"/>
    <w:rsid w:val="00265B36"/>
    <w:rsid w:val="002677CC"/>
    <w:rsid w:val="00287022"/>
    <w:rsid w:val="00293B26"/>
    <w:rsid w:val="00294EF8"/>
    <w:rsid w:val="002A59A4"/>
    <w:rsid w:val="002A6C49"/>
    <w:rsid w:val="002C01E3"/>
    <w:rsid w:val="002F29D0"/>
    <w:rsid w:val="0030610C"/>
    <w:rsid w:val="00330188"/>
    <w:rsid w:val="00337929"/>
    <w:rsid w:val="00347188"/>
    <w:rsid w:val="00354F8C"/>
    <w:rsid w:val="003A63EA"/>
    <w:rsid w:val="003B2678"/>
    <w:rsid w:val="003B7F9F"/>
    <w:rsid w:val="003D1B9F"/>
    <w:rsid w:val="003F16B5"/>
    <w:rsid w:val="003F4F12"/>
    <w:rsid w:val="004002A5"/>
    <w:rsid w:val="00402CA4"/>
    <w:rsid w:val="00421DEA"/>
    <w:rsid w:val="004277AC"/>
    <w:rsid w:val="00436650"/>
    <w:rsid w:val="00442E09"/>
    <w:rsid w:val="00454804"/>
    <w:rsid w:val="00454DD7"/>
    <w:rsid w:val="00461448"/>
    <w:rsid w:val="00466E80"/>
    <w:rsid w:val="004853C8"/>
    <w:rsid w:val="004870EE"/>
    <w:rsid w:val="004A2FB9"/>
    <w:rsid w:val="004A5223"/>
    <w:rsid w:val="004B0B29"/>
    <w:rsid w:val="004B0F7B"/>
    <w:rsid w:val="004B10F9"/>
    <w:rsid w:val="004B5CF3"/>
    <w:rsid w:val="004D01D8"/>
    <w:rsid w:val="004D089C"/>
    <w:rsid w:val="004E2D28"/>
    <w:rsid w:val="004F6174"/>
    <w:rsid w:val="00500230"/>
    <w:rsid w:val="0050120A"/>
    <w:rsid w:val="005277A9"/>
    <w:rsid w:val="00531620"/>
    <w:rsid w:val="00534EE5"/>
    <w:rsid w:val="00546683"/>
    <w:rsid w:val="00557567"/>
    <w:rsid w:val="00563FA4"/>
    <w:rsid w:val="00571172"/>
    <w:rsid w:val="00575EA2"/>
    <w:rsid w:val="005A41A9"/>
    <w:rsid w:val="005C3749"/>
    <w:rsid w:val="005C4D13"/>
    <w:rsid w:val="005C648A"/>
    <w:rsid w:val="005E15E8"/>
    <w:rsid w:val="005E5396"/>
    <w:rsid w:val="005F57A6"/>
    <w:rsid w:val="00613347"/>
    <w:rsid w:val="006303F2"/>
    <w:rsid w:val="00653A3D"/>
    <w:rsid w:val="00675436"/>
    <w:rsid w:val="00684493"/>
    <w:rsid w:val="006848A9"/>
    <w:rsid w:val="006B61D2"/>
    <w:rsid w:val="00714091"/>
    <w:rsid w:val="00714C96"/>
    <w:rsid w:val="00717733"/>
    <w:rsid w:val="00730B1A"/>
    <w:rsid w:val="00737EF0"/>
    <w:rsid w:val="00762767"/>
    <w:rsid w:val="007829D3"/>
    <w:rsid w:val="007C7822"/>
    <w:rsid w:val="007F1319"/>
    <w:rsid w:val="007F6B28"/>
    <w:rsid w:val="00802193"/>
    <w:rsid w:val="00821A48"/>
    <w:rsid w:val="00823D71"/>
    <w:rsid w:val="00825309"/>
    <w:rsid w:val="00853935"/>
    <w:rsid w:val="00860CC7"/>
    <w:rsid w:val="008669DD"/>
    <w:rsid w:val="00885220"/>
    <w:rsid w:val="008A2FB0"/>
    <w:rsid w:val="008A3521"/>
    <w:rsid w:val="008A6447"/>
    <w:rsid w:val="008A6C5F"/>
    <w:rsid w:val="008A79D4"/>
    <w:rsid w:val="008A7B57"/>
    <w:rsid w:val="008A7C05"/>
    <w:rsid w:val="008C29C0"/>
    <w:rsid w:val="008C5139"/>
    <w:rsid w:val="008D239F"/>
    <w:rsid w:val="008E4520"/>
    <w:rsid w:val="008E6FA1"/>
    <w:rsid w:val="00922D37"/>
    <w:rsid w:val="00924998"/>
    <w:rsid w:val="00932F1D"/>
    <w:rsid w:val="00937641"/>
    <w:rsid w:val="009450B2"/>
    <w:rsid w:val="00955AAB"/>
    <w:rsid w:val="00961B57"/>
    <w:rsid w:val="0096443D"/>
    <w:rsid w:val="00975502"/>
    <w:rsid w:val="009B40DB"/>
    <w:rsid w:val="009B609A"/>
    <w:rsid w:val="009C123F"/>
    <w:rsid w:val="009C6DAD"/>
    <w:rsid w:val="009D6CF8"/>
    <w:rsid w:val="00A0112A"/>
    <w:rsid w:val="00A02C7E"/>
    <w:rsid w:val="00A06F86"/>
    <w:rsid w:val="00A15F6B"/>
    <w:rsid w:val="00A367C8"/>
    <w:rsid w:val="00A60001"/>
    <w:rsid w:val="00A6151C"/>
    <w:rsid w:val="00A63F82"/>
    <w:rsid w:val="00A64964"/>
    <w:rsid w:val="00A831C3"/>
    <w:rsid w:val="00AA2291"/>
    <w:rsid w:val="00AA328A"/>
    <w:rsid w:val="00AA69F9"/>
    <w:rsid w:val="00AE3389"/>
    <w:rsid w:val="00AF4797"/>
    <w:rsid w:val="00B11636"/>
    <w:rsid w:val="00B16F85"/>
    <w:rsid w:val="00B673D0"/>
    <w:rsid w:val="00B83EA4"/>
    <w:rsid w:val="00B968F8"/>
    <w:rsid w:val="00BA5DE5"/>
    <w:rsid w:val="00BB346F"/>
    <w:rsid w:val="00BC54DF"/>
    <w:rsid w:val="00BE48CB"/>
    <w:rsid w:val="00BF27DE"/>
    <w:rsid w:val="00C008CF"/>
    <w:rsid w:val="00C023EB"/>
    <w:rsid w:val="00C02646"/>
    <w:rsid w:val="00C134CF"/>
    <w:rsid w:val="00C139BE"/>
    <w:rsid w:val="00C31F2F"/>
    <w:rsid w:val="00C42F37"/>
    <w:rsid w:val="00C50654"/>
    <w:rsid w:val="00C93474"/>
    <w:rsid w:val="00D270AA"/>
    <w:rsid w:val="00D324CB"/>
    <w:rsid w:val="00D40DF8"/>
    <w:rsid w:val="00D42CA0"/>
    <w:rsid w:val="00D439E6"/>
    <w:rsid w:val="00D5234A"/>
    <w:rsid w:val="00D6057E"/>
    <w:rsid w:val="00D65E86"/>
    <w:rsid w:val="00D73513"/>
    <w:rsid w:val="00D95E7F"/>
    <w:rsid w:val="00D95F33"/>
    <w:rsid w:val="00DA4862"/>
    <w:rsid w:val="00DB1FC3"/>
    <w:rsid w:val="00DB2388"/>
    <w:rsid w:val="00DB5908"/>
    <w:rsid w:val="00DC36D8"/>
    <w:rsid w:val="00DC534B"/>
    <w:rsid w:val="00DE1EA9"/>
    <w:rsid w:val="00DE5F60"/>
    <w:rsid w:val="00DE6876"/>
    <w:rsid w:val="00DF176F"/>
    <w:rsid w:val="00DF46CA"/>
    <w:rsid w:val="00E358DE"/>
    <w:rsid w:val="00E422FA"/>
    <w:rsid w:val="00E65B82"/>
    <w:rsid w:val="00E86733"/>
    <w:rsid w:val="00E87D3B"/>
    <w:rsid w:val="00E962DA"/>
    <w:rsid w:val="00E971DC"/>
    <w:rsid w:val="00EC07D7"/>
    <w:rsid w:val="00EC30A3"/>
    <w:rsid w:val="00EC64DB"/>
    <w:rsid w:val="00F015A6"/>
    <w:rsid w:val="00F02D47"/>
    <w:rsid w:val="00F07CDE"/>
    <w:rsid w:val="00F128A4"/>
    <w:rsid w:val="00F220C8"/>
    <w:rsid w:val="00F41DF2"/>
    <w:rsid w:val="00F53685"/>
    <w:rsid w:val="00F73975"/>
    <w:rsid w:val="00F742A7"/>
    <w:rsid w:val="00F802CA"/>
    <w:rsid w:val="00FA0245"/>
    <w:rsid w:val="00FA5496"/>
    <w:rsid w:val="00FA67CA"/>
    <w:rsid w:val="00FD2EC7"/>
    <w:rsid w:val="00FF21FA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,"/>
  <w:listSeparator w:val=";"/>
  <w15:docId w15:val="{216F7AD0-40C0-42B3-B88A-35EC13BA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D47"/>
    <w:pPr>
      <w:overflowPunct w:val="0"/>
      <w:autoSpaceDE w:val="0"/>
      <w:autoSpaceDN w:val="0"/>
      <w:adjustRightInd w:val="0"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91627"/>
  </w:style>
  <w:style w:type="paragraph" w:styleId="Rodap">
    <w:name w:val="footer"/>
    <w:basedOn w:val="Normal"/>
    <w:link w:val="RodapChar"/>
    <w:rsid w:val="000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91627"/>
  </w:style>
  <w:style w:type="paragraph" w:styleId="PargrafodaLista">
    <w:name w:val="List Paragraph"/>
    <w:basedOn w:val="Normal"/>
    <w:uiPriority w:val="34"/>
    <w:qFormat/>
    <w:rsid w:val="004D089C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D95E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D95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4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pat8379\Desktop\MODELOS%202017\PDL_GERAL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A391D1-C9DC-4D84-90A0-20555C395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PDL_GERAL</Template>
  <TotalTime>128</TotalTime>
  <Pages>15</Pages>
  <Words>369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DECRETO LEGISLATIVO Nº</vt:lpstr>
    </vt:vector>
  </TitlesOfParts>
  <Company>Camara Sorocaba</Company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DECRETO LEGISLATIVO Nº</dc:title>
  <dc:creator>usuario</dc:creator>
  <cp:lastModifiedBy>usuariocamara</cp:lastModifiedBy>
  <cp:revision>9</cp:revision>
  <cp:lastPrinted>2020-02-20T12:23:00Z</cp:lastPrinted>
  <dcterms:created xsi:type="dcterms:W3CDTF">2019-12-05T15:02:00Z</dcterms:created>
  <dcterms:modified xsi:type="dcterms:W3CDTF">2020-03-03T14:40:00Z</dcterms:modified>
</cp:coreProperties>
</file>