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E3837" w14:textId="77777777" w:rsidR="00AD29A8" w:rsidRDefault="00000000" w:rsidP="00D23035">
      <w:pPr>
        <w:ind w:firstLine="1418"/>
        <w:rPr>
          <w:b/>
          <w:smallCaps/>
          <w:sz w:val="28"/>
          <w:szCs w:val="28"/>
        </w:rPr>
      </w:pPr>
      <w:r>
        <w:rPr>
          <w:noProof/>
        </w:rPr>
        <w:pict w14:anchorId="65071D0E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2050" type="#_x0000_t202" style="position:absolute;left:0;text-align:left;margin-left:238.95pt;margin-top:-17.3pt;width:196.1pt;height:139.15pt;z-index:251657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" stroked="f">
            <v:textbox inset="0,,0">
              <w:txbxContent>
                <w:p w14:paraId="5E04440F" w14:textId="77777777" w:rsidR="008642AC" w:rsidRPr="007F0DBB" w:rsidRDefault="008642AC" w:rsidP="008642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F0DBB">
                    <w:rPr>
                      <w:b/>
                      <w:sz w:val="28"/>
                      <w:szCs w:val="28"/>
                    </w:rPr>
                    <w:t>D E S P A C H O</w:t>
                  </w:r>
                </w:p>
                <w:p w14:paraId="64B3C951" w14:textId="77777777"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</w:p>
                <w:p w14:paraId="603F0868" w14:textId="77777777"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  <w:r w:rsidRPr="008642AC">
                    <w:rPr>
                      <w:b/>
                    </w:rPr>
                    <w:t>__________</w:t>
                  </w:r>
                  <w:r>
                    <w:rPr>
                      <w:b/>
                    </w:rPr>
                    <w:t>____________________</w:t>
                  </w:r>
                </w:p>
                <w:p w14:paraId="6D3271C5" w14:textId="77777777"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</w:p>
                <w:p w14:paraId="4343734D" w14:textId="77777777"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  <w:r w:rsidRPr="008642AC">
                    <w:rPr>
                      <w:b/>
                    </w:rPr>
                    <w:t>_______</w:t>
                  </w:r>
                  <w:r>
                    <w:rPr>
                      <w:b/>
                    </w:rPr>
                    <w:t>_______________</w:t>
                  </w:r>
                  <w:r w:rsidRPr="008642AC">
                    <w:rPr>
                      <w:b/>
                    </w:rPr>
                    <w:t>___</w:t>
                  </w:r>
                  <w:r>
                    <w:rPr>
                      <w:b/>
                    </w:rPr>
                    <w:t>_____</w:t>
                  </w:r>
                </w:p>
                <w:p w14:paraId="0DAB17A2" w14:textId="77777777" w:rsidR="008642AC" w:rsidRPr="007F0DBB" w:rsidRDefault="008642AC" w:rsidP="008642AC">
                  <w:pPr>
                    <w:jc w:val="center"/>
                    <w:rPr>
                      <w:b/>
                    </w:rPr>
                  </w:pPr>
                  <w:r w:rsidRPr="007F0DBB">
                    <w:rPr>
                      <w:b/>
                    </w:rPr>
                    <w:t>(PRESIDENTE)</w:t>
                  </w:r>
                </w:p>
                <w:p w14:paraId="77B66057" w14:textId="77777777" w:rsidR="00D65D36" w:rsidRPr="00D65D36" w:rsidRDefault="00D65D36" w:rsidP="008642A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14:paraId="2A9AD62E" w14:textId="77777777" w:rsidR="008642AC" w:rsidRPr="007F0DBB" w:rsidRDefault="008642AC" w:rsidP="008642AC">
                  <w:pPr>
                    <w:jc w:val="center"/>
                    <w:rPr>
                      <w:b/>
                    </w:rPr>
                  </w:pPr>
                  <w:r w:rsidRPr="007F0DBB">
                    <w:rPr>
                      <w:b/>
                    </w:rPr>
                    <w:t>Em __________________________</w:t>
                  </w:r>
                </w:p>
                <w:p w14:paraId="11175DD5" w14:textId="77777777" w:rsidR="008642AC" w:rsidRDefault="008642AC"/>
                <w:p w14:paraId="487773EB" w14:textId="77777777" w:rsidR="008642AC" w:rsidRDefault="008642AC"/>
                <w:p w14:paraId="29A6D969" w14:textId="77777777" w:rsidR="008642AC" w:rsidRDefault="008642AC"/>
              </w:txbxContent>
            </v:textbox>
            <w10:wrap anchorx="margin"/>
          </v:shape>
        </w:pict>
      </w:r>
    </w:p>
    <w:p w14:paraId="2B8F57C5" w14:textId="77777777"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14:paraId="3526E67A" w14:textId="77777777"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14:paraId="30649BDB" w14:textId="77777777"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14:paraId="1EBBE99E" w14:textId="77777777"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14:paraId="29FE09B2" w14:textId="77777777"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14:paraId="11C6CD74" w14:textId="77777777" w:rsidR="00DA7A3C" w:rsidRDefault="00DA7A3C" w:rsidP="003C4158">
      <w:pPr>
        <w:rPr>
          <w:b/>
          <w:smallCaps/>
          <w:sz w:val="28"/>
          <w:szCs w:val="28"/>
        </w:rPr>
      </w:pPr>
    </w:p>
    <w:p w14:paraId="12C4A22D" w14:textId="77777777" w:rsidR="00323825" w:rsidRPr="007F0DBB" w:rsidRDefault="007F0DBB" w:rsidP="00323825">
      <w:pPr>
        <w:ind w:firstLine="1418"/>
        <w:rPr>
          <w:b/>
          <w:sz w:val="28"/>
          <w:szCs w:val="28"/>
        </w:rPr>
      </w:pPr>
      <w:r w:rsidRPr="007F0DBB">
        <w:rPr>
          <w:b/>
          <w:sz w:val="28"/>
          <w:szCs w:val="28"/>
        </w:rPr>
        <w:t xml:space="preserve">REQUERIMENTO N.º: </w:t>
      </w:r>
    </w:p>
    <w:p w14:paraId="1C8E5352" w14:textId="77777777" w:rsidR="00323825" w:rsidRPr="007F0DBB" w:rsidRDefault="00323825" w:rsidP="00323825">
      <w:pPr>
        <w:ind w:firstLine="1418"/>
        <w:rPr>
          <w:b/>
          <w:sz w:val="28"/>
          <w:szCs w:val="28"/>
        </w:rPr>
      </w:pPr>
    </w:p>
    <w:p w14:paraId="1E8E8E3A" w14:textId="568A8DE1" w:rsidR="006F24E9" w:rsidRPr="009A3B4D" w:rsidRDefault="009A3B4D" w:rsidP="00323825">
      <w:pPr>
        <w:ind w:firstLine="141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Melhorias</w:t>
      </w:r>
      <w:r w:rsidR="006F24E9" w:rsidRPr="009A3B4D">
        <w:rPr>
          <w:b/>
          <w:sz w:val="26"/>
          <w:szCs w:val="26"/>
        </w:rPr>
        <w:t xml:space="preserve"> no ponto de ônibus localizado na </w:t>
      </w:r>
      <w:r>
        <w:rPr>
          <w:b/>
          <w:sz w:val="26"/>
          <w:szCs w:val="26"/>
        </w:rPr>
        <w:t>R</w:t>
      </w:r>
      <w:r w:rsidR="006F24E9" w:rsidRPr="009A3B4D">
        <w:rPr>
          <w:b/>
          <w:sz w:val="26"/>
          <w:szCs w:val="26"/>
        </w:rPr>
        <w:t xml:space="preserve">ua João Wagner </w:t>
      </w:r>
      <w:proofErr w:type="spellStart"/>
      <w:r w:rsidR="006F24E9" w:rsidRPr="009A3B4D">
        <w:rPr>
          <w:b/>
          <w:sz w:val="26"/>
          <w:szCs w:val="26"/>
        </w:rPr>
        <w:t>Wey</w:t>
      </w:r>
      <w:proofErr w:type="spellEnd"/>
      <w:r w:rsidR="006F24E9" w:rsidRPr="009A3B4D">
        <w:rPr>
          <w:b/>
          <w:sz w:val="26"/>
          <w:szCs w:val="26"/>
        </w:rPr>
        <w:t>, 1.233 – Jardim América</w:t>
      </w:r>
      <w:r>
        <w:rPr>
          <w:b/>
          <w:sz w:val="26"/>
          <w:szCs w:val="26"/>
        </w:rPr>
        <w:t>, que atende as crianças da Creche Maria Claro.</w:t>
      </w:r>
    </w:p>
    <w:p w14:paraId="4F5CE931" w14:textId="77777777" w:rsidR="006F24E9" w:rsidRPr="009A3B4D" w:rsidRDefault="006F24E9" w:rsidP="00323825">
      <w:pPr>
        <w:ind w:firstLine="1418"/>
        <w:jc w:val="both"/>
        <w:rPr>
          <w:b/>
          <w:sz w:val="26"/>
          <w:szCs w:val="26"/>
        </w:rPr>
      </w:pPr>
    </w:p>
    <w:p w14:paraId="37200087" w14:textId="3A488CA1" w:rsidR="009A3B4D" w:rsidRPr="009A3B4D" w:rsidRDefault="006F24E9" w:rsidP="009A3B4D">
      <w:pPr>
        <w:ind w:firstLine="1418"/>
        <w:jc w:val="both"/>
        <w:rPr>
          <w:sz w:val="26"/>
          <w:szCs w:val="26"/>
        </w:rPr>
      </w:pPr>
      <w:r w:rsidRPr="009A3B4D">
        <w:rPr>
          <w:sz w:val="26"/>
          <w:szCs w:val="26"/>
        </w:rPr>
        <w:t xml:space="preserve">CONSIDERANDO </w:t>
      </w:r>
      <w:r w:rsidR="009A3B4D" w:rsidRPr="009A3B4D">
        <w:rPr>
          <w:sz w:val="26"/>
          <w:szCs w:val="26"/>
        </w:rPr>
        <w:t xml:space="preserve">a </w:t>
      </w:r>
      <w:r w:rsidRPr="009A3B4D">
        <w:rPr>
          <w:sz w:val="26"/>
          <w:szCs w:val="26"/>
        </w:rPr>
        <w:t>necessidade de proporcionar condições adequadas para pais com filhos deficientes que aguardam ônibus, minimizando exposição a condições climáticas adversas</w:t>
      </w:r>
      <w:r w:rsidR="009A3B4D" w:rsidRPr="009A3B4D">
        <w:rPr>
          <w:sz w:val="26"/>
          <w:szCs w:val="26"/>
        </w:rPr>
        <w:t xml:space="preserve"> e </w:t>
      </w:r>
      <w:r w:rsidR="009A3B4D" w:rsidRPr="009A3B4D">
        <w:rPr>
          <w:sz w:val="26"/>
          <w:szCs w:val="26"/>
        </w:rPr>
        <w:t>a importância da acessibilidade para todos os cidadãos</w:t>
      </w:r>
      <w:r w:rsidR="009A3B4D" w:rsidRPr="009A3B4D">
        <w:rPr>
          <w:sz w:val="26"/>
          <w:szCs w:val="26"/>
        </w:rPr>
        <w:t>;</w:t>
      </w:r>
    </w:p>
    <w:p w14:paraId="23CF7ACA" w14:textId="61C10299" w:rsidR="006F24E9" w:rsidRPr="009A3B4D" w:rsidRDefault="006F24E9" w:rsidP="00323825">
      <w:pPr>
        <w:ind w:firstLine="1418"/>
        <w:jc w:val="both"/>
        <w:rPr>
          <w:sz w:val="26"/>
          <w:szCs w:val="26"/>
        </w:rPr>
      </w:pPr>
    </w:p>
    <w:p w14:paraId="6557865F" w14:textId="77777777" w:rsidR="006F24E9" w:rsidRPr="009A3B4D" w:rsidRDefault="006F24E9" w:rsidP="00323825">
      <w:pPr>
        <w:ind w:firstLine="1418"/>
        <w:jc w:val="both"/>
        <w:rPr>
          <w:sz w:val="26"/>
          <w:szCs w:val="26"/>
        </w:rPr>
      </w:pPr>
    </w:p>
    <w:p w14:paraId="4BAA7B9B" w14:textId="1C71D06D" w:rsidR="006F24E9" w:rsidRPr="009A3B4D" w:rsidRDefault="006F24E9" w:rsidP="00323825">
      <w:pPr>
        <w:ind w:firstLine="1418"/>
        <w:jc w:val="both"/>
        <w:rPr>
          <w:b/>
          <w:sz w:val="26"/>
          <w:szCs w:val="26"/>
        </w:rPr>
      </w:pPr>
      <w:r w:rsidRPr="009A3B4D">
        <w:rPr>
          <w:sz w:val="26"/>
          <w:szCs w:val="26"/>
        </w:rPr>
        <w:t xml:space="preserve">CONSIDERANDO </w:t>
      </w:r>
      <w:r w:rsidR="009A3B4D" w:rsidRPr="009A3B4D">
        <w:rPr>
          <w:sz w:val="26"/>
          <w:szCs w:val="26"/>
        </w:rPr>
        <w:t xml:space="preserve">ainda </w:t>
      </w:r>
      <w:r w:rsidRPr="009A3B4D">
        <w:rPr>
          <w:sz w:val="26"/>
          <w:szCs w:val="26"/>
        </w:rPr>
        <w:t xml:space="preserve">a resposta ao requerimento 2339/2023, qual seja, GP-RIM-0862/2023, onde a URBES informa que há cobertura metálica no ponto de ônibus que atende as crianças especiais da Creche Maria Claro, porém não se trata da Rua Vitória </w:t>
      </w:r>
      <w:proofErr w:type="spellStart"/>
      <w:r w:rsidRPr="009A3B4D">
        <w:rPr>
          <w:sz w:val="26"/>
          <w:szCs w:val="26"/>
        </w:rPr>
        <w:t>Sacker</w:t>
      </w:r>
      <w:proofErr w:type="spellEnd"/>
      <w:r w:rsidRPr="009A3B4D">
        <w:rPr>
          <w:sz w:val="26"/>
          <w:szCs w:val="26"/>
        </w:rPr>
        <w:t xml:space="preserve"> Reze (foto 1) e sim </w:t>
      </w:r>
      <w:r w:rsidR="009A3B4D">
        <w:rPr>
          <w:sz w:val="26"/>
          <w:szCs w:val="26"/>
        </w:rPr>
        <w:t>d</w:t>
      </w:r>
      <w:r w:rsidRPr="009A3B4D">
        <w:rPr>
          <w:sz w:val="26"/>
          <w:szCs w:val="26"/>
        </w:rPr>
        <w:t xml:space="preserve">o ponto de ônibus da Rua João Wagner </w:t>
      </w:r>
      <w:proofErr w:type="spellStart"/>
      <w:r w:rsidRPr="009A3B4D">
        <w:rPr>
          <w:sz w:val="26"/>
          <w:szCs w:val="26"/>
        </w:rPr>
        <w:t>Wey</w:t>
      </w:r>
      <w:proofErr w:type="spellEnd"/>
      <w:r w:rsidRPr="009A3B4D">
        <w:rPr>
          <w:sz w:val="26"/>
          <w:szCs w:val="26"/>
        </w:rPr>
        <w:t>, altura do número 1.233 (foto 2)</w:t>
      </w:r>
    </w:p>
    <w:p w14:paraId="2DF1304F" w14:textId="77777777" w:rsidR="006F24E9" w:rsidRPr="009A3B4D" w:rsidRDefault="006F24E9" w:rsidP="00323825">
      <w:pPr>
        <w:ind w:firstLine="1418"/>
        <w:jc w:val="both"/>
        <w:rPr>
          <w:b/>
          <w:sz w:val="26"/>
          <w:szCs w:val="26"/>
        </w:rPr>
      </w:pPr>
    </w:p>
    <w:p w14:paraId="0C22ACAF" w14:textId="77777777" w:rsidR="006F24E9" w:rsidRPr="009A3B4D" w:rsidRDefault="006F24E9" w:rsidP="00323825">
      <w:pPr>
        <w:ind w:firstLine="1418"/>
        <w:jc w:val="both"/>
        <w:rPr>
          <w:b/>
          <w:sz w:val="26"/>
          <w:szCs w:val="26"/>
        </w:rPr>
      </w:pPr>
    </w:p>
    <w:p w14:paraId="3519F7F0" w14:textId="77777777" w:rsidR="006F24E9" w:rsidRPr="009A3B4D" w:rsidRDefault="006F24E9" w:rsidP="00323825">
      <w:pPr>
        <w:ind w:firstLine="1418"/>
        <w:jc w:val="both"/>
        <w:rPr>
          <w:b/>
          <w:sz w:val="26"/>
          <w:szCs w:val="26"/>
        </w:rPr>
      </w:pPr>
    </w:p>
    <w:p w14:paraId="5D99BC3A" w14:textId="77777777" w:rsidR="006F24E9" w:rsidRPr="009A3B4D" w:rsidRDefault="006F24E9" w:rsidP="00323825">
      <w:pPr>
        <w:ind w:firstLine="1418"/>
        <w:jc w:val="both"/>
        <w:rPr>
          <w:b/>
          <w:sz w:val="26"/>
          <w:szCs w:val="26"/>
        </w:rPr>
      </w:pPr>
    </w:p>
    <w:p w14:paraId="1B1F2265" w14:textId="111D970D" w:rsidR="00AC483C" w:rsidRPr="009A3B4D" w:rsidRDefault="006F24E9" w:rsidP="006F24E9">
      <w:pPr>
        <w:ind w:hanging="142"/>
        <w:jc w:val="both"/>
        <w:rPr>
          <w:b/>
          <w:sz w:val="26"/>
          <w:szCs w:val="26"/>
        </w:rPr>
      </w:pPr>
      <w:r w:rsidRPr="009A3B4D">
        <w:rPr>
          <w:b/>
          <w:sz w:val="26"/>
          <w:szCs w:val="26"/>
        </w:rPr>
        <w:drawing>
          <wp:inline distT="0" distB="0" distL="0" distR="0" wp14:anchorId="37389102" wp14:editId="6B802A7A">
            <wp:extent cx="5400675" cy="2336165"/>
            <wp:effectExtent l="0" t="0" r="0" b="0"/>
            <wp:docPr id="1272540723" name="Imagem 1" descr="Rua de uma cidad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40723" name="Imagem 1" descr="Rua de uma cidade&#10;&#10;Descrição gerada automaticamente com confiança mé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9D5" w:rsidRPr="009A3B4D">
        <w:rPr>
          <w:b/>
          <w:sz w:val="26"/>
          <w:szCs w:val="26"/>
        </w:rPr>
        <w:t xml:space="preserve">. </w:t>
      </w:r>
    </w:p>
    <w:p w14:paraId="1477399C" w14:textId="4BBEE044" w:rsidR="00AC483C" w:rsidRPr="009A3B4D" w:rsidRDefault="006F24E9" w:rsidP="00A302F7">
      <w:pPr>
        <w:jc w:val="both"/>
        <w:rPr>
          <w:sz w:val="26"/>
          <w:szCs w:val="26"/>
        </w:rPr>
      </w:pPr>
      <w:r w:rsidRPr="009A3B4D">
        <w:rPr>
          <w:sz w:val="26"/>
          <w:szCs w:val="26"/>
        </w:rPr>
        <w:t xml:space="preserve">           Foto 1</w:t>
      </w:r>
    </w:p>
    <w:p w14:paraId="6C7FBA5C" w14:textId="77777777" w:rsidR="006F24E9" w:rsidRPr="009A3B4D" w:rsidRDefault="006F24E9" w:rsidP="00A302F7">
      <w:pPr>
        <w:jc w:val="both"/>
        <w:rPr>
          <w:sz w:val="26"/>
          <w:szCs w:val="26"/>
        </w:rPr>
      </w:pPr>
    </w:p>
    <w:p w14:paraId="2F7384E8" w14:textId="77777777" w:rsidR="006F24E9" w:rsidRPr="009A3B4D" w:rsidRDefault="006F24E9" w:rsidP="00A302F7">
      <w:pPr>
        <w:jc w:val="both"/>
        <w:rPr>
          <w:sz w:val="26"/>
          <w:szCs w:val="26"/>
        </w:rPr>
      </w:pPr>
    </w:p>
    <w:p w14:paraId="10D099C4" w14:textId="77777777" w:rsidR="006F24E9" w:rsidRPr="009A3B4D" w:rsidRDefault="006F24E9" w:rsidP="00A302F7">
      <w:pPr>
        <w:jc w:val="both"/>
        <w:rPr>
          <w:sz w:val="26"/>
          <w:szCs w:val="26"/>
        </w:rPr>
      </w:pPr>
    </w:p>
    <w:p w14:paraId="1764E705" w14:textId="5B2C7839" w:rsidR="006F24E9" w:rsidRPr="009A3B4D" w:rsidRDefault="006F24E9" w:rsidP="00A302F7">
      <w:pPr>
        <w:jc w:val="both"/>
        <w:rPr>
          <w:sz w:val="26"/>
          <w:szCs w:val="26"/>
        </w:rPr>
      </w:pPr>
      <w:r w:rsidRPr="009A3B4D">
        <w:rPr>
          <w:sz w:val="26"/>
          <w:szCs w:val="26"/>
        </w:rPr>
        <w:drawing>
          <wp:inline distT="0" distB="0" distL="0" distR="0" wp14:anchorId="540CF859" wp14:editId="13A1EFDB">
            <wp:extent cx="5400675" cy="1861820"/>
            <wp:effectExtent l="0" t="0" r="0" b="0"/>
            <wp:docPr id="527388170" name="Imagem 1" descr="Rua de asfal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88170" name="Imagem 1" descr="Rua de asfalt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3110" w14:textId="6DFDB3A1" w:rsidR="00CD29D5" w:rsidRPr="009A3B4D" w:rsidRDefault="006F24E9" w:rsidP="00323825">
      <w:pPr>
        <w:ind w:firstLine="1418"/>
        <w:jc w:val="both"/>
        <w:rPr>
          <w:sz w:val="26"/>
          <w:szCs w:val="26"/>
        </w:rPr>
      </w:pPr>
      <w:r w:rsidRPr="009A3B4D">
        <w:rPr>
          <w:sz w:val="26"/>
          <w:szCs w:val="26"/>
        </w:rPr>
        <w:t>Foto 2</w:t>
      </w:r>
    </w:p>
    <w:p w14:paraId="5C9220BB" w14:textId="77777777" w:rsidR="00E2190F" w:rsidRPr="009A3B4D" w:rsidRDefault="00E2190F" w:rsidP="00AC483C">
      <w:pPr>
        <w:jc w:val="both"/>
        <w:rPr>
          <w:sz w:val="26"/>
          <w:szCs w:val="26"/>
        </w:rPr>
      </w:pPr>
    </w:p>
    <w:p w14:paraId="6FEB2DBC" w14:textId="77777777" w:rsidR="009A3B4D" w:rsidRPr="009A3B4D" w:rsidRDefault="009A3B4D" w:rsidP="00323825">
      <w:pPr>
        <w:ind w:firstLine="1418"/>
        <w:jc w:val="both"/>
        <w:rPr>
          <w:sz w:val="26"/>
          <w:szCs w:val="26"/>
        </w:rPr>
      </w:pPr>
    </w:p>
    <w:p w14:paraId="426CE6F2" w14:textId="77777777" w:rsidR="009A3B4D" w:rsidRPr="009A3B4D" w:rsidRDefault="009A3B4D" w:rsidP="00323825">
      <w:pPr>
        <w:ind w:firstLine="1418"/>
        <w:jc w:val="both"/>
        <w:rPr>
          <w:sz w:val="26"/>
          <w:szCs w:val="26"/>
        </w:rPr>
      </w:pPr>
    </w:p>
    <w:p w14:paraId="6CFE8B62" w14:textId="01695EF7" w:rsidR="002A5B39" w:rsidRPr="009A3B4D" w:rsidRDefault="00323825" w:rsidP="00323825">
      <w:pPr>
        <w:ind w:firstLine="1418"/>
        <w:jc w:val="both"/>
        <w:rPr>
          <w:sz w:val="26"/>
          <w:szCs w:val="26"/>
        </w:rPr>
      </w:pPr>
      <w:r w:rsidRPr="009A3B4D">
        <w:rPr>
          <w:sz w:val="26"/>
          <w:szCs w:val="26"/>
        </w:rPr>
        <w:t>REQUEIRO à Mesa, ouv</w:t>
      </w:r>
      <w:r w:rsidR="002A5B39" w:rsidRPr="009A3B4D">
        <w:rPr>
          <w:sz w:val="26"/>
          <w:szCs w:val="26"/>
        </w:rPr>
        <w:t xml:space="preserve">ido o Plenário, seja oficiado </w:t>
      </w:r>
      <w:r w:rsidR="002A32DC" w:rsidRPr="009A3B4D">
        <w:rPr>
          <w:sz w:val="26"/>
          <w:szCs w:val="26"/>
        </w:rPr>
        <w:t>à</w:t>
      </w:r>
      <w:r w:rsidR="00022870" w:rsidRPr="009A3B4D">
        <w:rPr>
          <w:sz w:val="26"/>
          <w:szCs w:val="26"/>
        </w:rPr>
        <w:t xml:space="preserve"> </w:t>
      </w:r>
      <w:r w:rsidR="005D1454" w:rsidRPr="009A3B4D">
        <w:rPr>
          <w:sz w:val="26"/>
          <w:szCs w:val="26"/>
        </w:rPr>
        <w:t>SERIM - Secretaria de Relações Institucionais e Metropolitanas,</w:t>
      </w:r>
      <w:r w:rsidR="000E39AA" w:rsidRPr="009A3B4D">
        <w:rPr>
          <w:sz w:val="26"/>
          <w:szCs w:val="26"/>
        </w:rPr>
        <w:t xml:space="preserve"> </w:t>
      </w:r>
      <w:r w:rsidR="00022870" w:rsidRPr="009A3B4D">
        <w:rPr>
          <w:sz w:val="26"/>
          <w:szCs w:val="26"/>
        </w:rPr>
        <w:t>solicitando nos informar o que segue:</w:t>
      </w:r>
    </w:p>
    <w:p w14:paraId="7C362C8D" w14:textId="77777777" w:rsidR="00022870" w:rsidRPr="009A3B4D" w:rsidRDefault="00022870" w:rsidP="00323825">
      <w:pPr>
        <w:ind w:firstLine="1418"/>
        <w:jc w:val="both"/>
        <w:rPr>
          <w:sz w:val="26"/>
          <w:szCs w:val="26"/>
        </w:rPr>
      </w:pPr>
    </w:p>
    <w:p w14:paraId="3ECCDFC8" w14:textId="173992BA" w:rsidR="005D1454" w:rsidRPr="009A3B4D" w:rsidRDefault="009A3B4D" w:rsidP="009A3B4D">
      <w:pPr>
        <w:ind w:left="720" w:firstLine="720"/>
        <w:jc w:val="both"/>
        <w:rPr>
          <w:sz w:val="26"/>
          <w:szCs w:val="26"/>
        </w:rPr>
      </w:pPr>
      <w:r w:rsidRPr="009A3B4D">
        <w:rPr>
          <w:sz w:val="26"/>
          <w:szCs w:val="26"/>
        </w:rPr>
        <w:t>1) É possível estudar medidas para melhorar as condições d</w:t>
      </w:r>
      <w:r>
        <w:rPr>
          <w:sz w:val="26"/>
          <w:szCs w:val="26"/>
        </w:rPr>
        <w:t>esse</w:t>
      </w:r>
      <w:r w:rsidRPr="009A3B4D">
        <w:rPr>
          <w:sz w:val="26"/>
          <w:szCs w:val="26"/>
        </w:rPr>
        <w:t xml:space="preserve"> ponto de ônibus em questão, visando beneficiar pais com filhos deficientes?</w:t>
      </w:r>
      <w:r w:rsidRPr="009A3B4D">
        <w:rPr>
          <w:sz w:val="26"/>
          <w:szCs w:val="26"/>
        </w:rPr>
        <w:t xml:space="preserve">  </w:t>
      </w:r>
    </w:p>
    <w:p w14:paraId="4D8CA83B" w14:textId="77777777" w:rsidR="005D1454" w:rsidRPr="009A3B4D" w:rsidRDefault="005D1454" w:rsidP="005D1454">
      <w:pPr>
        <w:pStyle w:val="PargrafodaLista"/>
        <w:ind w:left="1778"/>
        <w:jc w:val="both"/>
        <w:rPr>
          <w:sz w:val="26"/>
          <w:szCs w:val="26"/>
        </w:rPr>
      </w:pPr>
    </w:p>
    <w:p w14:paraId="152394BF" w14:textId="7014BAD4" w:rsidR="005D1454" w:rsidRPr="009A3B4D" w:rsidRDefault="009A3B4D" w:rsidP="005D1454">
      <w:pPr>
        <w:pStyle w:val="PargrafodaLista"/>
        <w:numPr>
          <w:ilvl w:val="0"/>
          <w:numId w:val="1"/>
        </w:numPr>
        <w:jc w:val="both"/>
        <w:rPr>
          <w:sz w:val="26"/>
          <w:szCs w:val="26"/>
        </w:rPr>
      </w:pPr>
      <w:r w:rsidRPr="009A3B4D">
        <w:rPr>
          <w:sz w:val="26"/>
          <w:szCs w:val="26"/>
        </w:rPr>
        <w:t>Alguma previsão sobre</w:t>
      </w:r>
      <w:r w:rsidRPr="009A3B4D">
        <w:rPr>
          <w:sz w:val="26"/>
          <w:szCs w:val="26"/>
        </w:rPr>
        <w:t xml:space="preserve"> melhoria da travessia e condições de acessibilidade </w:t>
      </w:r>
      <w:r w:rsidRPr="009A3B4D">
        <w:rPr>
          <w:sz w:val="26"/>
          <w:szCs w:val="26"/>
        </w:rPr>
        <w:t>n</w:t>
      </w:r>
      <w:r w:rsidRPr="009A3B4D">
        <w:rPr>
          <w:sz w:val="26"/>
          <w:szCs w:val="26"/>
        </w:rPr>
        <w:t>o entorno da referida instituição</w:t>
      </w:r>
      <w:r w:rsidRPr="009A3B4D">
        <w:rPr>
          <w:sz w:val="26"/>
          <w:szCs w:val="26"/>
        </w:rPr>
        <w:t xml:space="preserve">?  </w:t>
      </w:r>
    </w:p>
    <w:p w14:paraId="4D8D7F5B" w14:textId="77777777" w:rsidR="009A3B4D" w:rsidRPr="009A3B4D" w:rsidRDefault="009A3B4D" w:rsidP="009A3B4D">
      <w:pPr>
        <w:jc w:val="both"/>
        <w:rPr>
          <w:sz w:val="26"/>
          <w:szCs w:val="26"/>
        </w:rPr>
      </w:pPr>
    </w:p>
    <w:p w14:paraId="0DC70E2F" w14:textId="66503F04" w:rsidR="005D1454" w:rsidRPr="009A3B4D" w:rsidRDefault="009A3B4D" w:rsidP="005D1454">
      <w:pPr>
        <w:jc w:val="both"/>
        <w:rPr>
          <w:sz w:val="26"/>
          <w:szCs w:val="26"/>
        </w:rPr>
      </w:pPr>
      <w:r w:rsidRPr="009A3B4D">
        <w:rPr>
          <w:sz w:val="26"/>
          <w:szCs w:val="26"/>
        </w:rPr>
        <w:t xml:space="preserve"> </w:t>
      </w:r>
    </w:p>
    <w:p w14:paraId="45582A76" w14:textId="2BB304AC" w:rsidR="00AC483C" w:rsidRPr="009A3B4D" w:rsidRDefault="00AC483C" w:rsidP="005D1454">
      <w:pPr>
        <w:jc w:val="both"/>
        <w:rPr>
          <w:sz w:val="26"/>
          <w:szCs w:val="26"/>
        </w:rPr>
      </w:pPr>
      <w:r w:rsidRPr="009A3B4D">
        <w:rPr>
          <w:sz w:val="26"/>
          <w:szCs w:val="26"/>
        </w:rPr>
        <w:t xml:space="preserve"> </w:t>
      </w:r>
    </w:p>
    <w:p w14:paraId="6261D9D7" w14:textId="77777777" w:rsidR="00AC483C" w:rsidRPr="009A3B4D" w:rsidRDefault="00AC483C" w:rsidP="00AC483C">
      <w:pPr>
        <w:ind w:firstLine="1418"/>
        <w:jc w:val="both"/>
        <w:rPr>
          <w:sz w:val="26"/>
          <w:szCs w:val="26"/>
        </w:rPr>
      </w:pPr>
    </w:p>
    <w:p w14:paraId="5EEEF94D" w14:textId="595E7400" w:rsidR="009D203D" w:rsidRPr="009A3B4D" w:rsidRDefault="009D203D" w:rsidP="003C4158">
      <w:pPr>
        <w:ind w:firstLine="1418"/>
        <w:jc w:val="both"/>
        <w:rPr>
          <w:sz w:val="26"/>
          <w:szCs w:val="26"/>
        </w:rPr>
      </w:pPr>
    </w:p>
    <w:p w14:paraId="10DEE3E7" w14:textId="77777777" w:rsidR="003C4158" w:rsidRPr="009A3B4D" w:rsidRDefault="003C4158" w:rsidP="003C4158">
      <w:pPr>
        <w:jc w:val="center"/>
        <w:rPr>
          <w:b/>
          <w:sz w:val="26"/>
          <w:szCs w:val="26"/>
        </w:rPr>
      </w:pPr>
    </w:p>
    <w:p w14:paraId="51D9E218" w14:textId="653B6C65" w:rsidR="003C4158" w:rsidRPr="009A3B4D" w:rsidRDefault="003C4158" w:rsidP="003C4158">
      <w:pPr>
        <w:jc w:val="center"/>
        <w:rPr>
          <w:b/>
          <w:sz w:val="26"/>
          <w:szCs w:val="26"/>
        </w:rPr>
      </w:pPr>
      <w:r w:rsidRPr="009A3B4D">
        <w:rPr>
          <w:b/>
          <w:sz w:val="26"/>
          <w:szCs w:val="26"/>
        </w:rPr>
        <w:t xml:space="preserve">S/S., </w:t>
      </w:r>
      <w:r w:rsidR="009A3B4D" w:rsidRPr="009A3B4D">
        <w:rPr>
          <w:b/>
          <w:sz w:val="26"/>
          <w:szCs w:val="26"/>
        </w:rPr>
        <w:t>13</w:t>
      </w:r>
      <w:r w:rsidRPr="009A3B4D">
        <w:rPr>
          <w:b/>
          <w:sz w:val="26"/>
          <w:szCs w:val="26"/>
        </w:rPr>
        <w:t xml:space="preserve"> de </w:t>
      </w:r>
      <w:r w:rsidR="005D1454" w:rsidRPr="009A3B4D">
        <w:rPr>
          <w:b/>
          <w:sz w:val="26"/>
          <w:szCs w:val="26"/>
        </w:rPr>
        <w:t xml:space="preserve">dezembro </w:t>
      </w:r>
      <w:r w:rsidRPr="009A3B4D">
        <w:rPr>
          <w:b/>
          <w:sz w:val="26"/>
          <w:szCs w:val="26"/>
        </w:rPr>
        <w:t>de 20</w:t>
      </w:r>
      <w:r w:rsidR="005D1454" w:rsidRPr="009A3B4D">
        <w:rPr>
          <w:b/>
          <w:sz w:val="26"/>
          <w:szCs w:val="26"/>
        </w:rPr>
        <w:t>23</w:t>
      </w:r>
    </w:p>
    <w:p w14:paraId="6656DB79" w14:textId="77777777" w:rsidR="0007059A" w:rsidRPr="009A3B4D" w:rsidRDefault="0007059A" w:rsidP="003C4158">
      <w:pPr>
        <w:jc w:val="center"/>
        <w:rPr>
          <w:b/>
          <w:sz w:val="26"/>
          <w:szCs w:val="26"/>
        </w:rPr>
      </w:pPr>
    </w:p>
    <w:p w14:paraId="6FA06DFC" w14:textId="77777777" w:rsidR="0007059A" w:rsidRPr="009A3B4D" w:rsidRDefault="0007059A" w:rsidP="003C4158">
      <w:pPr>
        <w:jc w:val="center"/>
        <w:rPr>
          <w:b/>
          <w:sz w:val="26"/>
          <w:szCs w:val="26"/>
        </w:rPr>
      </w:pPr>
    </w:p>
    <w:p w14:paraId="2EC39001" w14:textId="77777777" w:rsidR="003C4158" w:rsidRPr="009A3B4D" w:rsidRDefault="003C4158" w:rsidP="003C4158">
      <w:pPr>
        <w:jc w:val="center"/>
        <w:rPr>
          <w:b/>
          <w:sz w:val="26"/>
          <w:szCs w:val="26"/>
        </w:rPr>
      </w:pPr>
    </w:p>
    <w:p w14:paraId="1F7855AD" w14:textId="6982F6F7" w:rsidR="003C4158" w:rsidRPr="009A3B4D" w:rsidRDefault="0007059A" w:rsidP="003C4158">
      <w:pPr>
        <w:jc w:val="center"/>
        <w:rPr>
          <w:b/>
          <w:sz w:val="26"/>
          <w:szCs w:val="26"/>
        </w:rPr>
      </w:pPr>
      <w:r w:rsidRPr="009A3B4D">
        <w:rPr>
          <w:b/>
          <w:noProof/>
          <w:sz w:val="26"/>
          <w:szCs w:val="26"/>
        </w:rPr>
        <w:drawing>
          <wp:inline distT="0" distB="0" distL="0" distR="0" wp14:anchorId="60495F15" wp14:editId="7BBEA5D3">
            <wp:extent cx="1407617" cy="715311"/>
            <wp:effectExtent l="0" t="0" r="0" b="0"/>
            <wp:docPr id="3683903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903" name="Imagem 1" descr="Diagram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558" cy="7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831F" w14:textId="77777777" w:rsidR="003C4158" w:rsidRPr="009A3B4D" w:rsidRDefault="003C4158" w:rsidP="003C4158">
      <w:pPr>
        <w:ind w:firstLine="2381"/>
        <w:jc w:val="both"/>
        <w:rPr>
          <w:b/>
          <w:sz w:val="26"/>
          <w:szCs w:val="26"/>
        </w:rPr>
      </w:pPr>
      <w:r w:rsidRPr="009A3B4D">
        <w:rPr>
          <w:b/>
          <w:sz w:val="26"/>
          <w:szCs w:val="26"/>
        </w:rPr>
        <w:t>DYLAN ROBERTO VIANA DANTAS</w:t>
      </w:r>
    </w:p>
    <w:p w14:paraId="33ABE89A" w14:textId="1CE578C6" w:rsidR="003C4158" w:rsidRPr="009A3B4D" w:rsidRDefault="003C4158" w:rsidP="00CD29D5">
      <w:pPr>
        <w:jc w:val="center"/>
        <w:rPr>
          <w:sz w:val="26"/>
          <w:szCs w:val="26"/>
        </w:rPr>
      </w:pPr>
      <w:r w:rsidRPr="009A3B4D">
        <w:rPr>
          <w:sz w:val="26"/>
          <w:szCs w:val="26"/>
        </w:rPr>
        <w:t>VEREADOR</w:t>
      </w:r>
    </w:p>
    <w:sectPr w:rsidR="003C4158" w:rsidRPr="009A3B4D" w:rsidSect="007D6CAF">
      <w:headerReference w:type="default" r:id="rId10"/>
      <w:type w:val="continuous"/>
      <w:pgSz w:w="11907" w:h="16840" w:code="9"/>
      <w:pgMar w:top="2410" w:right="1701" w:bottom="1134" w:left="1701" w:header="25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2687A" w14:textId="77777777" w:rsidR="00E767D8" w:rsidRDefault="00E767D8" w:rsidP="002F6274">
      <w:r>
        <w:separator/>
      </w:r>
    </w:p>
  </w:endnote>
  <w:endnote w:type="continuationSeparator" w:id="0">
    <w:p w14:paraId="230BBA53" w14:textId="77777777" w:rsidR="00E767D8" w:rsidRDefault="00E767D8" w:rsidP="002F6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9680A" w14:textId="77777777" w:rsidR="00E767D8" w:rsidRDefault="00E767D8" w:rsidP="002F6274">
      <w:r>
        <w:separator/>
      </w:r>
    </w:p>
  </w:footnote>
  <w:footnote w:type="continuationSeparator" w:id="0">
    <w:p w14:paraId="5B6A30D4" w14:textId="77777777" w:rsidR="00E767D8" w:rsidRDefault="00E767D8" w:rsidP="002F6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7BDB6" w14:textId="77777777" w:rsidR="002F6274" w:rsidRDefault="002A5B39" w:rsidP="003774E6">
    <w:r>
      <w:rPr>
        <w:noProof/>
      </w:rPr>
      <w:drawing>
        <wp:anchor distT="0" distB="0" distL="114300" distR="114300" simplePos="0" relativeHeight="251657728" behindDoc="1" locked="0" layoutInCell="1" allowOverlap="1" wp14:anchorId="36DD4653" wp14:editId="61DFB3DE">
          <wp:simplePos x="0" y="0"/>
          <wp:positionH relativeFrom="column">
            <wp:posOffset>-616585</wp:posOffset>
          </wp:positionH>
          <wp:positionV relativeFrom="paragraph">
            <wp:posOffset>-1356360</wp:posOffset>
          </wp:positionV>
          <wp:extent cx="6690995" cy="1131570"/>
          <wp:effectExtent l="19050" t="0" r="0" b="0"/>
          <wp:wrapNone/>
          <wp:docPr id="1" name="Imagem 14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E2F76"/>
    <w:multiLevelType w:val="hybridMultilevel"/>
    <w:tmpl w:val="9EA47AB6"/>
    <w:lvl w:ilvl="0" w:tplc="A970978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450830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1154"/>
    <w:rsid w:val="00015B72"/>
    <w:rsid w:val="000212EE"/>
    <w:rsid w:val="00022870"/>
    <w:rsid w:val="0007059A"/>
    <w:rsid w:val="000759B3"/>
    <w:rsid w:val="00095A7B"/>
    <w:rsid w:val="000A1BD9"/>
    <w:rsid w:val="000B4882"/>
    <w:rsid w:val="000E010B"/>
    <w:rsid w:val="000E39AA"/>
    <w:rsid w:val="0014069B"/>
    <w:rsid w:val="00141210"/>
    <w:rsid w:val="0017455B"/>
    <w:rsid w:val="001A3B15"/>
    <w:rsid w:val="001B7B12"/>
    <w:rsid w:val="001C5FAE"/>
    <w:rsid w:val="00211CCE"/>
    <w:rsid w:val="002275B1"/>
    <w:rsid w:val="00271053"/>
    <w:rsid w:val="00286D8F"/>
    <w:rsid w:val="002A32DC"/>
    <w:rsid w:val="002A5B39"/>
    <w:rsid w:val="002B4E3E"/>
    <w:rsid w:val="002F6274"/>
    <w:rsid w:val="00323825"/>
    <w:rsid w:val="00350CD4"/>
    <w:rsid w:val="00365C7F"/>
    <w:rsid w:val="003774E6"/>
    <w:rsid w:val="003B405B"/>
    <w:rsid w:val="003B7BF5"/>
    <w:rsid w:val="003C4158"/>
    <w:rsid w:val="003C70A0"/>
    <w:rsid w:val="00502CBE"/>
    <w:rsid w:val="0051791E"/>
    <w:rsid w:val="00521FA3"/>
    <w:rsid w:val="0057652B"/>
    <w:rsid w:val="005B2204"/>
    <w:rsid w:val="005D1454"/>
    <w:rsid w:val="00611154"/>
    <w:rsid w:val="00622A6E"/>
    <w:rsid w:val="006401D6"/>
    <w:rsid w:val="0064450A"/>
    <w:rsid w:val="006533B4"/>
    <w:rsid w:val="006564CD"/>
    <w:rsid w:val="0066334E"/>
    <w:rsid w:val="00666E34"/>
    <w:rsid w:val="006964E8"/>
    <w:rsid w:val="006B7435"/>
    <w:rsid w:val="006F24E9"/>
    <w:rsid w:val="00742B73"/>
    <w:rsid w:val="00780DF1"/>
    <w:rsid w:val="007856AC"/>
    <w:rsid w:val="00793AF2"/>
    <w:rsid w:val="007D6CAF"/>
    <w:rsid w:val="007F0DBB"/>
    <w:rsid w:val="00853679"/>
    <w:rsid w:val="008642AC"/>
    <w:rsid w:val="00894BF4"/>
    <w:rsid w:val="008A4579"/>
    <w:rsid w:val="008D03AF"/>
    <w:rsid w:val="008F00D8"/>
    <w:rsid w:val="0090417F"/>
    <w:rsid w:val="0090601D"/>
    <w:rsid w:val="0091408A"/>
    <w:rsid w:val="009A3B4D"/>
    <w:rsid w:val="009C380D"/>
    <w:rsid w:val="009D203D"/>
    <w:rsid w:val="009F0D76"/>
    <w:rsid w:val="009F7B82"/>
    <w:rsid w:val="00A00689"/>
    <w:rsid w:val="00A27EF1"/>
    <w:rsid w:val="00A302F7"/>
    <w:rsid w:val="00A751B4"/>
    <w:rsid w:val="00A9703F"/>
    <w:rsid w:val="00AA7104"/>
    <w:rsid w:val="00AA74FE"/>
    <w:rsid w:val="00AB6051"/>
    <w:rsid w:val="00AC483C"/>
    <w:rsid w:val="00AD29A8"/>
    <w:rsid w:val="00AF7E57"/>
    <w:rsid w:val="00B03644"/>
    <w:rsid w:val="00B32B11"/>
    <w:rsid w:val="00B53C6C"/>
    <w:rsid w:val="00BB0B0F"/>
    <w:rsid w:val="00BB36D6"/>
    <w:rsid w:val="00BD0035"/>
    <w:rsid w:val="00BE6322"/>
    <w:rsid w:val="00BF1349"/>
    <w:rsid w:val="00C0429E"/>
    <w:rsid w:val="00C672D1"/>
    <w:rsid w:val="00CC19D5"/>
    <w:rsid w:val="00CD29D5"/>
    <w:rsid w:val="00CD2C01"/>
    <w:rsid w:val="00CE07DA"/>
    <w:rsid w:val="00CE2363"/>
    <w:rsid w:val="00CE7896"/>
    <w:rsid w:val="00CF69F2"/>
    <w:rsid w:val="00D1058F"/>
    <w:rsid w:val="00D123A2"/>
    <w:rsid w:val="00D23035"/>
    <w:rsid w:val="00D65934"/>
    <w:rsid w:val="00D65D36"/>
    <w:rsid w:val="00D7625B"/>
    <w:rsid w:val="00DA7A3C"/>
    <w:rsid w:val="00DA7B54"/>
    <w:rsid w:val="00E01DAD"/>
    <w:rsid w:val="00E04537"/>
    <w:rsid w:val="00E10A14"/>
    <w:rsid w:val="00E13516"/>
    <w:rsid w:val="00E2190F"/>
    <w:rsid w:val="00E24959"/>
    <w:rsid w:val="00E2732F"/>
    <w:rsid w:val="00E5090D"/>
    <w:rsid w:val="00E62706"/>
    <w:rsid w:val="00E767D8"/>
    <w:rsid w:val="00E8359D"/>
    <w:rsid w:val="00ED1357"/>
    <w:rsid w:val="00F11FCE"/>
    <w:rsid w:val="00F46E8C"/>
    <w:rsid w:val="00F53FD3"/>
    <w:rsid w:val="00F769C1"/>
    <w:rsid w:val="00F83D9D"/>
    <w:rsid w:val="00FC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5E560E3A"/>
  <w15:docId w15:val="{FBB0A48E-2109-4FC9-BB05-BBE42656C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DAD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62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2F6274"/>
    <w:rPr>
      <w:sz w:val="24"/>
    </w:rPr>
  </w:style>
  <w:style w:type="paragraph" w:styleId="Rodap">
    <w:name w:val="footer"/>
    <w:basedOn w:val="Normal"/>
    <w:link w:val="RodapChar"/>
    <w:rsid w:val="002F627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2F6274"/>
    <w:rPr>
      <w:sz w:val="24"/>
    </w:rPr>
  </w:style>
  <w:style w:type="paragraph" w:styleId="Textodebalo">
    <w:name w:val="Balloon Text"/>
    <w:basedOn w:val="Normal"/>
    <w:link w:val="TextodebaloChar"/>
    <w:rsid w:val="00D65D3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65D36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D14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ara\Desktop\Modelos%20de%20Propositura\REQUERIM_OUTROS%20&#211;RG&#195;OS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REQUERIM_OUTROS ÓRGÃOS</Template>
  <TotalTime>1</TotalTime>
  <Pages>2</Pages>
  <Words>197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 E S P A C H O</vt:lpstr>
    </vt:vector>
  </TitlesOfParts>
  <Company>CONAM - Cons. em Adm. Munic.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E S P A C H O</dc:title>
  <dc:creator>camara</dc:creator>
  <cp:lastModifiedBy>Cristina  Mascarenhas de Balas</cp:lastModifiedBy>
  <cp:revision>2</cp:revision>
  <cp:lastPrinted>2023-12-13T12:29:00Z</cp:lastPrinted>
  <dcterms:created xsi:type="dcterms:W3CDTF">2023-12-13T12:30:00Z</dcterms:created>
  <dcterms:modified xsi:type="dcterms:W3CDTF">2023-12-13T12:30:00Z</dcterms:modified>
</cp:coreProperties>
</file>